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E6585" w14:textId="77777777" w:rsidR="007975AA" w:rsidRPr="0001524C" w:rsidRDefault="007975AA" w:rsidP="007975AA">
      <w:pPr>
        <w:rPr>
          <w:rFonts w:ascii="Times New Roman" w:hAnsi="Times New Roman"/>
          <w:sz w:val="24"/>
        </w:rPr>
      </w:pPr>
    </w:p>
    <w:p w14:paraId="7151E585" w14:textId="766E8A89" w:rsidR="00873C51" w:rsidRPr="004C483D" w:rsidRDefault="00BC6820" w:rsidP="00BC6820">
      <w:pPr>
        <w:jc w:val="right"/>
        <w:rPr>
          <w:rFonts w:ascii="Times New Roman" w:hAnsi="Times New Roman"/>
          <w:sz w:val="24"/>
        </w:rPr>
      </w:pPr>
      <w:r w:rsidRPr="004C483D">
        <w:rPr>
          <w:rFonts w:ascii="Times New Roman" w:hAnsi="Times New Roman"/>
          <w:noProof/>
          <w:sz w:val="24"/>
        </w:rPr>
        <w:drawing>
          <wp:inline distT="0" distB="0" distL="0" distR="0" wp14:anchorId="09C59EE3" wp14:editId="7D6D1A57">
            <wp:extent cx="1691066" cy="470848"/>
            <wp:effectExtent l="0" t="0" r="0" b="0"/>
            <wp:docPr id="1" name="Рисунок 1" descr="Изображение выглядит как Графика, Шрифт, черный, темно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Графика, Шрифт, черный, темнот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413" cy="478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203762" w14:textId="1779CDA6" w:rsidR="004A4AEF" w:rsidRPr="004C483D" w:rsidRDefault="004A4AEF" w:rsidP="004A4AEF">
      <w:pPr>
        <w:jc w:val="right"/>
        <w:rPr>
          <w:rFonts w:ascii="Times New Roman" w:hAnsi="Times New Roman"/>
          <w:b/>
          <w:bCs/>
          <w:sz w:val="24"/>
        </w:rPr>
      </w:pPr>
      <w:r w:rsidRPr="004C483D">
        <w:rPr>
          <w:rFonts w:ascii="Times New Roman" w:hAnsi="Times New Roman"/>
          <w:b/>
          <w:bCs/>
          <w:sz w:val="24"/>
        </w:rPr>
        <w:t xml:space="preserve">Утверждены </w:t>
      </w:r>
    </w:p>
    <w:p w14:paraId="53D7DEE7" w14:textId="57DD3C3A" w:rsidR="00873C51" w:rsidRPr="004C483D" w:rsidRDefault="004A4AEF" w:rsidP="004A4AEF">
      <w:pPr>
        <w:jc w:val="right"/>
        <w:rPr>
          <w:rFonts w:ascii="Times New Roman" w:hAnsi="Times New Roman"/>
          <w:b/>
          <w:bCs/>
          <w:sz w:val="24"/>
        </w:rPr>
      </w:pPr>
      <w:r w:rsidRPr="004C483D">
        <w:rPr>
          <w:rFonts w:ascii="Times New Roman" w:hAnsi="Times New Roman"/>
          <w:b/>
          <w:bCs/>
          <w:sz w:val="24"/>
        </w:rPr>
        <w:t>Приказом Директора ТОО «МФО «</w:t>
      </w:r>
      <w:r w:rsidRPr="004C483D">
        <w:rPr>
          <w:rFonts w:ascii="Times New Roman" w:hAnsi="Times New Roman"/>
          <w:b/>
          <w:bCs/>
          <w:sz w:val="24"/>
          <w:lang w:val="en-US"/>
        </w:rPr>
        <w:t>MyCar</w:t>
      </w:r>
      <w:r w:rsidRPr="004C483D">
        <w:rPr>
          <w:rFonts w:ascii="Times New Roman" w:hAnsi="Times New Roman"/>
          <w:b/>
          <w:bCs/>
          <w:sz w:val="24"/>
        </w:rPr>
        <w:t xml:space="preserve"> </w:t>
      </w:r>
      <w:r w:rsidRPr="004C483D">
        <w:rPr>
          <w:rFonts w:ascii="Times New Roman" w:hAnsi="Times New Roman"/>
          <w:b/>
          <w:bCs/>
          <w:sz w:val="24"/>
          <w:lang w:val="en-US"/>
        </w:rPr>
        <w:t>Finance</w:t>
      </w:r>
      <w:r w:rsidRPr="004C483D">
        <w:rPr>
          <w:rFonts w:ascii="Times New Roman" w:hAnsi="Times New Roman"/>
          <w:b/>
          <w:bCs/>
          <w:sz w:val="24"/>
        </w:rPr>
        <w:t>»</w:t>
      </w:r>
    </w:p>
    <w:p w14:paraId="4B2C20B7" w14:textId="1880082E" w:rsidR="004A4AEF" w:rsidRPr="004C483D" w:rsidRDefault="004A4AEF" w:rsidP="00C50459">
      <w:pPr>
        <w:jc w:val="right"/>
        <w:rPr>
          <w:rFonts w:ascii="Times New Roman" w:hAnsi="Times New Roman"/>
          <w:b/>
          <w:bCs/>
          <w:sz w:val="24"/>
        </w:rPr>
      </w:pPr>
      <w:r w:rsidRPr="004C483D">
        <w:rPr>
          <w:rFonts w:ascii="Times New Roman" w:hAnsi="Times New Roman"/>
          <w:b/>
          <w:bCs/>
          <w:sz w:val="24"/>
        </w:rPr>
        <w:t xml:space="preserve">№ </w:t>
      </w:r>
      <w:r w:rsidR="009F15FD">
        <w:rPr>
          <w:rFonts w:ascii="Times New Roman" w:hAnsi="Times New Roman"/>
          <w:b/>
          <w:bCs/>
          <w:sz w:val="24"/>
        </w:rPr>
        <w:t>323</w:t>
      </w:r>
      <w:r w:rsidR="009705F2" w:rsidRPr="004C483D">
        <w:rPr>
          <w:rFonts w:ascii="Times New Roman" w:hAnsi="Times New Roman"/>
          <w:b/>
          <w:bCs/>
          <w:sz w:val="24"/>
        </w:rPr>
        <w:t>-П</w:t>
      </w:r>
      <w:r w:rsidRPr="004C483D">
        <w:rPr>
          <w:rFonts w:ascii="Times New Roman" w:hAnsi="Times New Roman"/>
          <w:b/>
          <w:bCs/>
          <w:sz w:val="24"/>
        </w:rPr>
        <w:t xml:space="preserve"> от </w:t>
      </w:r>
      <w:r w:rsidR="00E85C2C">
        <w:rPr>
          <w:rFonts w:ascii="Times New Roman" w:hAnsi="Times New Roman"/>
          <w:b/>
          <w:bCs/>
          <w:sz w:val="24"/>
        </w:rPr>
        <w:t>«</w:t>
      </w:r>
      <w:r w:rsidR="009F15FD">
        <w:rPr>
          <w:rFonts w:ascii="Times New Roman" w:hAnsi="Times New Roman"/>
          <w:b/>
          <w:bCs/>
          <w:sz w:val="24"/>
        </w:rPr>
        <w:t>14</w:t>
      </w:r>
      <w:r w:rsidR="00E85C2C">
        <w:rPr>
          <w:rFonts w:ascii="Times New Roman" w:hAnsi="Times New Roman"/>
          <w:b/>
          <w:bCs/>
          <w:sz w:val="24"/>
        </w:rPr>
        <w:t xml:space="preserve">» </w:t>
      </w:r>
      <w:r w:rsidR="00C504D9">
        <w:rPr>
          <w:rFonts w:ascii="Times New Roman" w:hAnsi="Times New Roman"/>
          <w:b/>
          <w:bCs/>
          <w:sz w:val="24"/>
        </w:rPr>
        <w:t>октября</w:t>
      </w:r>
      <w:r w:rsidR="00E85C2C">
        <w:rPr>
          <w:rFonts w:ascii="Times New Roman" w:hAnsi="Times New Roman"/>
          <w:b/>
          <w:bCs/>
          <w:sz w:val="24"/>
        </w:rPr>
        <w:t xml:space="preserve"> </w:t>
      </w:r>
      <w:r w:rsidR="00BA4F56" w:rsidRPr="004C483D">
        <w:rPr>
          <w:rFonts w:ascii="Times New Roman" w:hAnsi="Times New Roman"/>
          <w:b/>
          <w:bCs/>
          <w:sz w:val="24"/>
        </w:rPr>
        <w:t>202</w:t>
      </w:r>
      <w:r w:rsidR="00D65EC4">
        <w:rPr>
          <w:rFonts w:ascii="Times New Roman" w:hAnsi="Times New Roman"/>
          <w:b/>
          <w:bCs/>
          <w:sz w:val="24"/>
        </w:rPr>
        <w:t>6</w:t>
      </w:r>
      <w:r w:rsidRPr="004C483D">
        <w:rPr>
          <w:rFonts w:ascii="Times New Roman" w:hAnsi="Times New Roman"/>
          <w:b/>
          <w:bCs/>
          <w:sz w:val="24"/>
        </w:rPr>
        <w:t xml:space="preserve"> года</w:t>
      </w:r>
    </w:p>
    <w:p w14:paraId="06BFAB9C" w14:textId="77777777" w:rsidR="004A4AEF" w:rsidRPr="004C483D" w:rsidRDefault="004A4AEF" w:rsidP="00873C51">
      <w:pPr>
        <w:jc w:val="both"/>
        <w:rPr>
          <w:rFonts w:ascii="Times New Roman" w:hAnsi="Times New Roman"/>
          <w:b/>
          <w:bCs/>
          <w:sz w:val="24"/>
        </w:rPr>
      </w:pPr>
    </w:p>
    <w:p w14:paraId="24BF2277" w14:textId="0ED8B508" w:rsidR="00C50459" w:rsidRPr="004C483D" w:rsidRDefault="00BC6820" w:rsidP="00BC6820">
      <w:pPr>
        <w:pStyle w:val="afff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73635637"/>
      <w:r w:rsidRPr="004C483D">
        <w:rPr>
          <w:rFonts w:ascii="Times New Roman" w:hAnsi="Times New Roman" w:cs="Times New Roman"/>
          <w:b/>
          <w:bCs/>
          <w:sz w:val="24"/>
          <w:szCs w:val="24"/>
        </w:rPr>
        <w:t>Изменения и дополнения №</w:t>
      </w:r>
      <w:r w:rsidR="00C504D9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</w:p>
    <w:p w14:paraId="23265D61" w14:textId="19AAC5A2" w:rsidR="003C5074" w:rsidRPr="004C483D" w:rsidRDefault="00BC6820" w:rsidP="00BC6820">
      <w:pPr>
        <w:pStyle w:val="afff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C483D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2E2691">
        <w:rPr>
          <w:rFonts w:ascii="Times New Roman" w:hAnsi="Times New Roman" w:cs="Times New Roman"/>
          <w:b/>
          <w:bCs/>
          <w:sz w:val="24"/>
          <w:szCs w:val="24"/>
        </w:rPr>
        <w:t xml:space="preserve">условия </w:t>
      </w:r>
      <w:r w:rsidR="00E85C2C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="002E2691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E85C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2691">
        <w:rPr>
          <w:rFonts w:ascii="Times New Roman" w:hAnsi="Times New Roman" w:cs="Times New Roman"/>
          <w:b/>
          <w:bCs/>
          <w:sz w:val="24"/>
          <w:szCs w:val="24"/>
        </w:rPr>
        <w:t>залога</w:t>
      </w:r>
      <w:r w:rsidR="004A4AEF" w:rsidRPr="004C483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C48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</w:p>
    <w:p w14:paraId="12F773DA" w14:textId="77777777" w:rsidR="00873C51" w:rsidRPr="004C483D" w:rsidRDefault="00873C51" w:rsidP="00873C51">
      <w:pPr>
        <w:rPr>
          <w:rFonts w:ascii="Times New Roman" w:hAnsi="Times New Roman"/>
          <w:vanish/>
          <w:sz w:val="24"/>
        </w:rPr>
      </w:pPr>
    </w:p>
    <w:p w14:paraId="78E82347" w14:textId="77777777" w:rsidR="00A94AB2" w:rsidRPr="004C483D" w:rsidRDefault="00B10008" w:rsidP="00902A78">
      <w:pPr>
        <w:tabs>
          <w:tab w:val="center" w:pos="4748"/>
        </w:tabs>
        <w:jc w:val="center"/>
        <w:rPr>
          <w:rFonts w:ascii="Times New Roman" w:hAnsi="Times New Roman"/>
          <w:b/>
          <w:sz w:val="24"/>
          <w:lang w:eastAsia="en-US"/>
        </w:rPr>
      </w:pPr>
      <w:r w:rsidRPr="004C483D">
        <w:rPr>
          <w:rFonts w:ascii="Times New Roman" w:hAnsi="Times New Roman"/>
          <w:b/>
          <w:sz w:val="24"/>
          <w:lang w:eastAsia="en-US"/>
        </w:rPr>
        <w:tab/>
      </w:r>
    </w:p>
    <w:p w14:paraId="724F028C" w14:textId="29FA698B" w:rsidR="00BC6820" w:rsidRPr="00C504D9" w:rsidRDefault="00BC6820" w:rsidP="00C50459">
      <w:pPr>
        <w:pStyle w:val="Default"/>
        <w:ind w:firstLine="708"/>
        <w:jc w:val="both"/>
        <w:rPr>
          <w:b/>
          <w:bCs/>
        </w:rPr>
      </w:pPr>
      <w:bookmarkStart w:id="1" w:name="_Toc508897718"/>
      <w:bookmarkStart w:id="2" w:name="_Toc508897719"/>
      <w:bookmarkStart w:id="3" w:name="_Toc505177412"/>
      <w:bookmarkStart w:id="4" w:name="_Toc505177501"/>
      <w:bookmarkStart w:id="5" w:name="_Toc505177640"/>
      <w:bookmarkStart w:id="6" w:name="_Toc505267169"/>
      <w:bookmarkStart w:id="7" w:name="_Toc505267256"/>
      <w:bookmarkStart w:id="8" w:name="_Toc505354020"/>
      <w:bookmarkStart w:id="9" w:name="_Toc507493173"/>
      <w:bookmarkStart w:id="10" w:name="_Toc507493282"/>
      <w:bookmarkStart w:id="11" w:name="_Toc508897720"/>
      <w:bookmarkStart w:id="12" w:name="_Toc505177413"/>
      <w:bookmarkStart w:id="13" w:name="_Toc505177502"/>
      <w:bookmarkStart w:id="14" w:name="_Toc505177641"/>
      <w:bookmarkStart w:id="15" w:name="_Toc505267170"/>
      <w:bookmarkStart w:id="16" w:name="_Toc505267257"/>
      <w:bookmarkStart w:id="17" w:name="_Toc505354021"/>
      <w:bookmarkStart w:id="18" w:name="_Toc507493174"/>
      <w:bookmarkStart w:id="19" w:name="_Toc507493283"/>
      <w:bookmarkStart w:id="20" w:name="_Toc508897721"/>
      <w:bookmarkStart w:id="21" w:name="_Toc505177414"/>
      <w:bookmarkStart w:id="22" w:name="_Toc505177503"/>
      <w:bookmarkStart w:id="23" w:name="_Toc505177642"/>
      <w:bookmarkStart w:id="24" w:name="_Toc505267171"/>
      <w:bookmarkStart w:id="25" w:name="_Toc505267258"/>
      <w:bookmarkStart w:id="26" w:name="_Toc505354022"/>
      <w:bookmarkStart w:id="27" w:name="_Toc507493175"/>
      <w:bookmarkStart w:id="28" w:name="_Toc507493284"/>
      <w:bookmarkStart w:id="29" w:name="_Toc508897722"/>
      <w:bookmarkStart w:id="30" w:name="_Toc505177415"/>
      <w:bookmarkStart w:id="31" w:name="_Toc505177504"/>
      <w:bookmarkStart w:id="32" w:name="_Toc505177643"/>
      <w:bookmarkStart w:id="33" w:name="_Toc505267172"/>
      <w:bookmarkStart w:id="34" w:name="_Toc505267259"/>
      <w:bookmarkStart w:id="35" w:name="_Toc505354023"/>
      <w:bookmarkStart w:id="36" w:name="_Toc507493176"/>
      <w:bookmarkStart w:id="37" w:name="_Toc507493285"/>
      <w:bookmarkStart w:id="38" w:name="_Toc508897723"/>
      <w:bookmarkStart w:id="39" w:name="_Toc505177416"/>
      <w:bookmarkStart w:id="40" w:name="_Toc505177505"/>
      <w:bookmarkStart w:id="41" w:name="_Toc505177644"/>
      <w:bookmarkStart w:id="42" w:name="_Toc505267173"/>
      <w:bookmarkStart w:id="43" w:name="_Toc505267260"/>
      <w:bookmarkStart w:id="44" w:name="_Toc505354024"/>
      <w:bookmarkStart w:id="45" w:name="_Toc507493177"/>
      <w:bookmarkStart w:id="46" w:name="_Toc507493286"/>
      <w:bookmarkStart w:id="47" w:name="_Toc508897724"/>
      <w:bookmarkStart w:id="48" w:name="_Toc505177417"/>
      <w:bookmarkStart w:id="49" w:name="_Toc505177506"/>
      <w:bookmarkStart w:id="50" w:name="_Toc505177645"/>
      <w:bookmarkStart w:id="51" w:name="_Toc505267174"/>
      <w:bookmarkStart w:id="52" w:name="_Toc505267261"/>
      <w:bookmarkStart w:id="53" w:name="_Toc505354025"/>
      <w:bookmarkStart w:id="54" w:name="_Toc507493178"/>
      <w:bookmarkStart w:id="55" w:name="_Toc507493287"/>
      <w:bookmarkStart w:id="56" w:name="_Toc508897725"/>
      <w:bookmarkStart w:id="57" w:name="_Toc505177418"/>
      <w:bookmarkStart w:id="58" w:name="_Toc505177507"/>
      <w:bookmarkStart w:id="59" w:name="_Toc505177646"/>
      <w:bookmarkStart w:id="60" w:name="_Toc505267175"/>
      <w:bookmarkStart w:id="61" w:name="_Toc505267262"/>
      <w:bookmarkStart w:id="62" w:name="_Toc505354026"/>
      <w:bookmarkStart w:id="63" w:name="_Toc507493179"/>
      <w:bookmarkStart w:id="64" w:name="_Toc507493288"/>
      <w:bookmarkStart w:id="65" w:name="_Toc508897726"/>
      <w:bookmarkStart w:id="66" w:name="_Toc505177324"/>
      <w:bookmarkStart w:id="67" w:name="_Toc505177419"/>
      <w:bookmarkStart w:id="68" w:name="_Toc505177508"/>
      <w:bookmarkStart w:id="69" w:name="_Toc505177647"/>
      <w:bookmarkStart w:id="70" w:name="_Toc505267176"/>
      <w:bookmarkStart w:id="71" w:name="_Toc505267263"/>
      <w:bookmarkStart w:id="72" w:name="_Toc505354027"/>
      <w:bookmarkStart w:id="73" w:name="_Toc507493180"/>
      <w:bookmarkStart w:id="74" w:name="_Toc507493289"/>
      <w:bookmarkStart w:id="75" w:name="_Toc508897727"/>
      <w:bookmarkStart w:id="76" w:name="_Toc503535312"/>
      <w:bookmarkStart w:id="77" w:name="_Toc503535471"/>
      <w:bookmarkStart w:id="78" w:name="_Toc503535622"/>
      <w:bookmarkStart w:id="79" w:name="_Toc503773235"/>
      <w:bookmarkStart w:id="80" w:name="_Toc503773393"/>
      <w:bookmarkStart w:id="81" w:name="_Toc504640949"/>
      <w:bookmarkStart w:id="82" w:name="_Toc504641030"/>
      <w:bookmarkStart w:id="83" w:name="_Toc504641109"/>
      <w:bookmarkStart w:id="84" w:name="_Toc504642149"/>
      <w:bookmarkStart w:id="85" w:name="_Toc504642231"/>
      <w:bookmarkStart w:id="86" w:name="_Toc505177325"/>
      <w:bookmarkStart w:id="87" w:name="_Toc505177420"/>
      <w:bookmarkStart w:id="88" w:name="_Toc505177509"/>
      <w:bookmarkStart w:id="89" w:name="_Toc505177648"/>
      <w:bookmarkStart w:id="90" w:name="_Toc505267177"/>
      <w:bookmarkStart w:id="91" w:name="_Toc505267264"/>
      <w:bookmarkStart w:id="92" w:name="_Toc505354028"/>
      <w:bookmarkStart w:id="93" w:name="_Toc507493181"/>
      <w:bookmarkStart w:id="94" w:name="_Toc507493290"/>
      <w:bookmarkStart w:id="95" w:name="_Toc508897728"/>
      <w:bookmarkStart w:id="96" w:name="_Toc503535313"/>
      <w:bookmarkStart w:id="97" w:name="_Toc503535472"/>
      <w:bookmarkStart w:id="98" w:name="_Toc503535623"/>
      <w:bookmarkStart w:id="99" w:name="_Toc503773236"/>
      <w:bookmarkStart w:id="100" w:name="_Toc503773394"/>
      <w:bookmarkStart w:id="101" w:name="_Toc504640950"/>
      <w:bookmarkStart w:id="102" w:name="_Toc504641031"/>
      <w:bookmarkStart w:id="103" w:name="_Toc504641110"/>
      <w:bookmarkStart w:id="104" w:name="_Toc504642150"/>
      <w:bookmarkStart w:id="105" w:name="_Toc504642232"/>
      <w:bookmarkStart w:id="106" w:name="_Toc505177326"/>
      <w:bookmarkStart w:id="107" w:name="_Toc505177421"/>
      <w:bookmarkStart w:id="108" w:name="_Toc505177510"/>
      <w:bookmarkStart w:id="109" w:name="_Toc505177649"/>
      <w:bookmarkStart w:id="110" w:name="_Toc505267178"/>
      <w:bookmarkStart w:id="111" w:name="_Toc505267265"/>
      <w:bookmarkStart w:id="112" w:name="_Toc505354029"/>
      <w:bookmarkStart w:id="113" w:name="_Toc507493182"/>
      <w:bookmarkStart w:id="114" w:name="_Toc507493291"/>
      <w:bookmarkStart w:id="115" w:name="_Toc508897729"/>
      <w:bookmarkStart w:id="116" w:name="_Toc503535314"/>
      <w:bookmarkStart w:id="117" w:name="_Toc503535473"/>
      <w:bookmarkStart w:id="118" w:name="_Toc503535624"/>
      <w:bookmarkStart w:id="119" w:name="_Toc503773237"/>
      <w:bookmarkStart w:id="120" w:name="_Toc503773395"/>
      <w:bookmarkStart w:id="121" w:name="_Toc504640951"/>
      <w:bookmarkStart w:id="122" w:name="_Toc504641032"/>
      <w:bookmarkStart w:id="123" w:name="_Toc504641111"/>
      <w:bookmarkStart w:id="124" w:name="_Toc504642151"/>
      <w:bookmarkStart w:id="125" w:name="_Toc504642233"/>
      <w:bookmarkStart w:id="126" w:name="_Toc505177327"/>
      <w:bookmarkStart w:id="127" w:name="_Toc505177422"/>
      <w:bookmarkStart w:id="128" w:name="_Toc505177511"/>
      <w:bookmarkStart w:id="129" w:name="_Toc505177650"/>
      <w:bookmarkStart w:id="130" w:name="_Toc505267179"/>
      <w:bookmarkStart w:id="131" w:name="_Toc505267266"/>
      <w:bookmarkStart w:id="132" w:name="_Toc505354030"/>
      <w:bookmarkStart w:id="133" w:name="_Toc507493183"/>
      <w:bookmarkStart w:id="134" w:name="_Toc507493292"/>
      <w:bookmarkStart w:id="135" w:name="_Toc508897730"/>
      <w:bookmarkStart w:id="136" w:name="_Toc503535315"/>
      <w:bookmarkStart w:id="137" w:name="_Toc503535474"/>
      <w:bookmarkStart w:id="138" w:name="_Toc503535625"/>
      <w:bookmarkStart w:id="139" w:name="_Toc503773238"/>
      <w:bookmarkStart w:id="140" w:name="_Toc503773396"/>
      <w:bookmarkStart w:id="141" w:name="_Toc504640952"/>
      <w:bookmarkStart w:id="142" w:name="_Toc504641033"/>
      <w:bookmarkStart w:id="143" w:name="_Toc504641112"/>
      <w:bookmarkStart w:id="144" w:name="_Toc504642152"/>
      <w:bookmarkStart w:id="145" w:name="_Toc504642234"/>
      <w:bookmarkStart w:id="146" w:name="_Toc505177328"/>
      <w:bookmarkStart w:id="147" w:name="_Toc505177423"/>
      <w:bookmarkStart w:id="148" w:name="_Toc505177512"/>
      <w:bookmarkStart w:id="149" w:name="_Toc505177651"/>
      <w:bookmarkStart w:id="150" w:name="_Toc505267180"/>
      <w:bookmarkStart w:id="151" w:name="_Toc505267267"/>
      <w:bookmarkStart w:id="152" w:name="_Toc505354031"/>
      <w:bookmarkStart w:id="153" w:name="_Toc507493184"/>
      <w:bookmarkStart w:id="154" w:name="_Toc507493293"/>
      <w:bookmarkStart w:id="155" w:name="_Toc508897731"/>
      <w:bookmarkStart w:id="156" w:name="_Toc503535316"/>
      <w:bookmarkStart w:id="157" w:name="_Toc503535475"/>
      <w:bookmarkStart w:id="158" w:name="_Toc503535626"/>
      <w:bookmarkStart w:id="159" w:name="_Toc503773239"/>
      <w:bookmarkStart w:id="160" w:name="_Toc503773397"/>
      <w:bookmarkStart w:id="161" w:name="_Toc504640953"/>
      <w:bookmarkStart w:id="162" w:name="_Toc504641034"/>
      <w:bookmarkStart w:id="163" w:name="_Toc504641113"/>
      <w:bookmarkStart w:id="164" w:name="_Toc504642153"/>
      <w:bookmarkStart w:id="165" w:name="_Toc504642235"/>
      <w:bookmarkStart w:id="166" w:name="_Toc505177329"/>
      <w:bookmarkStart w:id="167" w:name="_Toc505177424"/>
      <w:bookmarkStart w:id="168" w:name="_Toc505177513"/>
      <w:bookmarkStart w:id="169" w:name="_Toc505177652"/>
      <w:bookmarkStart w:id="170" w:name="_Toc505267181"/>
      <w:bookmarkStart w:id="171" w:name="_Toc505267268"/>
      <w:bookmarkStart w:id="172" w:name="_Toc505354032"/>
      <w:bookmarkStart w:id="173" w:name="_Toc507493185"/>
      <w:bookmarkStart w:id="174" w:name="_Toc507493294"/>
      <w:bookmarkStart w:id="175" w:name="_Toc508897732"/>
      <w:bookmarkStart w:id="176" w:name="_Toc503535317"/>
      <w:bookmarkStart w:id="177" w:name="_Toc503535476"/>
      <w:bookmarkStart w:id="178" w:name="_Toc503535627"/>
      <w:bookmarkStart w:id="179" w:name="_Toc503773240"/>
      <w:bookmarkStart w:id="180" w:name="_Toc503773398"/>
      <w:bookmarkStart w:id="181" w:name="_Toc504640954"/>
      <w:bookmarkStart w:id="182" w:name="_Toc504641035"/>
      <w:bookmarkStart w:id="183" w:name="_Toc504641114"/>
      <w:bookmarkStart w:id="184" w:name="_Toc504642154"/>
      <w:bookmarkStart w:id="185" w:name="_Toc504642236"/>
      <w:bookmarkStart w:id="186" w:name="_Toc505177330"/>
      <w:bookmarkStart w:id="187" w:name="_Toc505177425"/>
      <w:bookmarkStart w:id="188" w:name="_Toc505177514"/>
      <w:bookmarkStart w:id="189" w:name="_Toc505177653"/>
      <w:bookmarkStart w:id="190" w:name="_Toc505267182"/>
      <w:bookmarkStart w:id="191" w:name="_Toc505267269"/>
      <w:bookmarkStart w:id="192" w:name="_Toc505354033"/>
      <w:bookmarkStart w:id="193" w:name="_Toc507493186"/>
      <w:bookmarkStart w:id="194" w:name="_Toc507493295"/>
      <w:bookmarkStart w:id="195" w:name="_Toc508897733"/>
      <w:bookmarkStart w:id="196" w:name="_Toc503535318"/>
      <w:bookmarkStart w:id="197" w:name="_Toc503535477"/>
      <w:bookmarkStart w:id="198" w:name="_Toc503535628"/>
      <w:bookmarkStart w:id="199" w:name="_Toc503773241"/>
      <w:bookmarkStart w:id="200" w:name="_Toc503773399"/>
      <w:bookmarkStart w:id="201" w:name="_Toc504640955"/>
      <w:bookmarkStart w:id="202" w:name="_Toc504641036"/>
      <w:bookmarkStart w:id="203" w:name="_Toc504641115"/>
      <w:bookmarkStart w:id="204" w:name="_Toc504642155"/>
      <w:bookmarkStart w:id="205" w:name="_Toc504642237"/>
      <w:bookmarkStart w:id="206" w:name="_Toc505177331"/>
      <w:bookmarkStart w:id="207" w:name="_Toc505177426"/>
      <w:bookmarkStart w:id="208" w:name="_Toc505177515"/>
      <w:bookmarkStart w:id="209" w:name="_Toc505177654"/>
      <w:bookmarkStart w:id="210" w:name="_Toc505267183"/>
      <w:bookmarkStart w:id="211" w:name="_Toc505267270"/>
      <w:bookmarkStart w:id="212" w:name="_Toc505354034"/>
      <w:bookmarkStart w:id="213" w:name="_Toc507493187"/>
      <w:bookmarkStart w:id="214" w:name="_Toc507493296"/>
      <w:bookmarkStart w:id="215" w:name="_Toc50889773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r w:rsidRPr="004C483D">
        <w:rPr>
          <w:b/>
          <w:bCs/>
        </w:rPr>
        <w:t xml:space="preserve">В </w:t>
      </w:r>
      <w:r w:rsidR="00E85C2C" w:rsidRPr="00C504D9">
        <w:rPr>
          <w:b/>
          <w:bCs/>
        </w:rPr>
        <w:t>Типов</w:t>
      </w:r>
      <w:r w:rsidR="00C504D9" w:rsidRPr="00C504D9">
        <w:rPr>
          <w:b/>
          <w:bCs/>
        </w:rPr>
        <w:t>ую</w:t>
      </w:r>
      <w:r w:rsidR="00E85C2C" w:rsidRPr="00C504D9">
        <w:rPr>
          <w:b/>
          <w:bCs/>
        </w:rPr>
        <w:t xml:space="preserve"> форм</w:t>
      </w:r>
      <w:r w:rsidR="00C504D9" w:rsidRPr="00C504D9">
        <w:rPr>
          <w:b/>
          <w:bCs/>
        </w:rPr>
        <w:t>у</w:t>
      </w:r>
      <w:r w:rsidR="00E85C2C" w:rsidRPr="00C504D9">
        <w:rPr>
          <w:b/>
          <w:bCs/>
        </w:rPr>
        <w:t xml:space="preserve"> Договор</w:t>
      </w:r>
      <w:r w:rsidR="00C504D9" w:rsidRPr="00C504D9">
        <w:rPr>
          <w:b/>
          <w:bCs/>
        </w:rPr>
        <w:t>а</w:t>
      </w:r>
      <w:r w:rsidR="00E85C2C" w:rsidRPr="00C504D9">
        <w:rPr>
          <w:b/>
          <w:bCs/>
        </w:rPr>
        <w:t xml:space="preserve"> </w:t>
      </w:r>
      <w:r w:rsidR="002E2691" w:rsidRPr="00C504D9">
        <w:rPr>
          <w:b/>
          <w:bCs/>
        </w:rPr>
        <w:t>залога</w:t>
      </w:r>
      <w:r w:rsidRPr="00C504D9">
        <w:rPr>
          <w:b/>
          <w:bCs/>
        </w:rPr>
        <w:t>, утвержденн</w:t>
      </w:r>
      <w:r w:rsidR="00C504D9" w:rsidRPr="00C504D9">
        <w:rPr>
          <w:b/>
          <w:bCs/>
        </w:rPr>
        <w:t xml:space="preserve">ую </w:t>
      </w:r>
      <w:r w:rsidRPr="00C504D9">
        <w:rPr>
          <w:b/>
          <w:bCs/>
        </w:rPr>
        <w:t xml:space="preserve">приказом Директора № </w:t>
      </w:r>
      <w:r w:rsidR="002E2691" w:rsidRPr="00C504D9">
        <w:rPr>
          <w:b/>
          <w:bCs/>
        </w:rPr>
        <w:t>90</w:t>
      </w:r>
      <w:r w:rsidR="00A25B3E" w:rsidRPr="00C504D9">
        <w:rPr>
          <w:b/>
          <w:bCs/>
        </w:rPr>
        <w:t>-П</w:t>
      </w:r>
      <w:r w:rsidRPr="00C504D9">
        <w:rPr>
          <w:b/>
          <w:bCs/>
        </w:rPr>
        <w:t xml:space="preserve"> от </w:t>
      </w:r>
      <w:r w:rsidR="002E2691" w:rsidRPr="00C504D9">
        <w:rPr>
          <w:b/>
          <w:bCs/>
        </w:rPr>
        <w:t>11.09.2023</w:t>
      </w:r>
      <w:r w:rsidR="00863A8A" w:rsidRPr="00C504D9">
        <w:rPr>
          <w:b/>
          <w:bCs/>
        </w:rPr>
        <w:t xml:space="preserve"> г</w:t>
      </w:r>
      <w:r w:rsidRPr="00C504D9">
        <w:rPr>
          <w:b/>
          <w:bCs/>
        </w:rPr>
        <w:t xml:space="preserve">. (далее - </w:t>
      </w:r>
      <w:r w:rsidR="002E2691" w:rsidRPr="00C504D9">
        <w:rPr>
          <w:b/>
          <w:bCs/>
          <w:lang w:val="kk-KZ"/>
        </w:rPr>
        <w:t>Договор</w:t>
      </w:r>
      <w:r w:rsidRPr="00C504D9">
        <w:rPr>
          <w:b/>
          <w:bCs/>
        </w:rPr>
        <w:t xml:space="preserve">), внести следующие изменения и/или дополнения (далее –Изменения): </w:t>
      </w:r>
    </w:p>
    <w:p w14:paraId="2D6C2F5C" w14:textId="77777777" w:rsidR="005600D1" w:rsidRPr="00C504D9" w:rsidRDefault="005600D1" w:rsidP="00C50459">
      <w:pPr>
        <w:pStyle w:val="Default"/>
        <w:ind w:firstLine="708"/>
        <w:jc w:val="both"/>
        <w:rPr>
          <w:b/>
          <w:bCs/>
        </w:rPr>
      </w:pPr>
    </w:p>
    <w:p w14:paraId="205FC7C7" w14:textId="2A747E02" w:rsidR="00072DAE" w:rsidRPr="00C504D9" w:rsidRDefault="00C504D9" w:rsidP="00C50459">
      <w:pPr>
        <w:pStyle w:val="aff0"/>
        <w:numPr>
          <w:ilvl w:val="0"/>
          <w:numId w:val="5"/>
        </w:numPr>
        <w:tabs>
          <w:tab w:val="left" w:pos="426"/>
          <w:tab w:val="left" w:pos="1418"/>
        </w:tabs>
        <w:suppressAutoHyphens/>
        <w:ind w:left="0" w:firstLine="0"/>
        <w:jc w:val="both"/>
        <w:rPr>
          <w:rStyle w:val="20"/>
          <w:rFonts w:ascii="Times New Roman" w:eastAsia="SimSun" w:hAnsi="Times New Roman"/>
          <w:bCs/>
          <w:sz w:val="24"/>
          <w:u w:val="none"/>
        </w:rPr>
      </w:pPr>
      <w:r w:rsidRPr="00C504D9">
        <w:rPr>
          <w:rStyle w:val="20"/>
          <w:rFonts w:ascii="Times New Roman" w:eastAsia="SimSun" w:hAnsi="Times New Roman"/>
          <w:bCs/>
          <w:sz w:val="24"/>
          <w:u w:val="none"/>
        </w:rPr>
        <w:t>Пункт 6.6. Статьи 6. Договора залога изменить</w:t>
      </w:r>
      <w:r w:rsidR="00D65EC4" w:rsidRPr="00C504D9">
        <w:rPr>
          <w:rStyle w:val="20"/>
          <w:rFonts w:ascii="Times New Roman" w:eastAsia="SimSun" w:hAnsi="Times New Roman"/>
          <w:bCs/>
          <w:sz w:val="24"/>
          <w:u w:val="none"/>
        </w:rPr>
        <w:t xml:space="preserve"> и изложить</w:t>
      </w:r>
      <w:r w:rsidR="00072DAE" w:rsidRPr="00C504D9">
        <w:rPr>
          <w:rStyle w:val="20"/>
          <w:rFonts w:ascii="Times New Roman" w:eastAsia="SimSun" w:hAnsi="Times New Roman"/>
          <w:bCs/>
          <w:sz w:val="24"/>
          <w:u w:val="none"/>
        </w:rPr>
        <w:t xml:space="preserve"> </w:t>
      </w:r>
      <w:r w:rsidR="00072DAE" w:rsidRPr="00C504D9">
        <w:rPr>
          <w:b/>
          <w:bCs/>
        </w:rPr>
        <w:t>в редакции, указанной ниже</w:t>
      </w:r>
      <w:r w:rsidR="00072DAE" w:rsidRPr="00C504D9">
        <w:rPr>
          <w:rStyle w:val="20"/>
          <w:rFonts w:ascii="Times New Roman" w:eastAsia="SimSun" w:hAnsi="Times New Roman"/>
          <w:bCs/>
          <w:sz w:val="24"/>
          <w:u w:val="none"/>
        </w:rPr>
        <w:t>.</w:t>
      </w:r>
    </w:p>
    <w:p w14:paraId="074E37A1" w14:textId="05A0AD57" w:rsidR="00072DAE" w:rsidRPr="00C504D9" w:rsidRDefault="00072DAE" w:rsidP="00C504D9">
      <w:pPr>
        <w:jc w:val="both"/>
        <w:rPr>
          <w:rStyle w:val="20"/>
          <w:rFonts w:ascii="Times New Roman" w:hAnsi="Times New Roman"/>
          <w:b w:val="0"/>
          <w:sz w:val="24"/>
          <w:u w:val="none"/>
        </w:rPr>
      </w:pPr>
      <w:r w:rsidRPr="00C504D9">
        <w:rPr>
          <w:rFonts w:ascii="Times New Roman" w:hAnsi="Times New Roman"/>
          <w:sz w:val="24"/>
        </w:rPr>
        <w:t>«</w:t>
      </w:r>
      <w:r w:rsidR="00C504D9" w:rsidRPr="00C504D9">
        <w:rPr>
          <w:rFonts w:ascii="Times New Roman" w:hAnsi="Times New Roman"/>
          <w:sz w:val="24"/>
        </w:rPr>
        <w:t xml:space="preserve">6.6. Все споры и разногласия между Сторонами, для которых законодательством Республики Казахстан установлена исключительная подсудность, предъявляются в суды по месту нахождения арестованного </w:t>
      </w:r>
      <w:r w:rsidR="00C504D9" w:rsidRPr="009F15FD">
        <w:rPr>
          <w:rFonts w:ascii="Times New Roman" w:hAnsi="Times New Roman"/>
          <w:sz w:val="24"/>
        </w:rPr>
        <w:t xml:space="preserve">имущества. Стороны согласились, что все остальные споры и разногласия между ними подлежат предъявлению в </w:t>
      </w:r>
      <w:r w:rsidR="00C504D9" w:rsidRPr="009F15FD">
        <w:rPr>
          <w:rFonts w:ascii="Times New Roman" w:eastAsia="Calibri" w:hAnsi="Times New Roman"/>
          <w:sz w:val="24"/>
        </w:rPr>
        <w:t>Бостандыкский районный суд города Алматы (договорная подсудность)</w:t>
      </w:r>
      <w:r w:rsidR="00C504D9" w:rsidRPr="009F15FD">
        <w:rPr>
          <w:rFonts w:ascii="Times New Roman" w:hAnsi="Times New Roman"/>
          <w:sz w:val="24"/>
        </w:rPr>
        <w:t>. Для разрешения</w:t>
      </w:r>
      <w:r w:rsidR="00C504D9" w:rsidRPr="00C504D9">
        <w:rPr>
          <w:rFonts w:ascii="Times New Roman" w:hAnsi="Times New Roman"/>
          <w:sz w:val="24"/>
        </w:rPr>
        <w:t xml:space="preserve"> любых споров между Сторонами будет применяться законодательство Республики Казахстан;»</w:t>
      </w:r>
    </w:p>
    <w:sectPr w:rsidR="00072DAE" w:rsidRPr="00C504D9" w:rsidSect="00F66049">
      <w:headerReference w:type="default" r:id="rId9"/>
      <w:footerReference w:type="first" r:id="rId10"/>
      <w:pgSz w:w="11906" w:h="16838"/>
      <w:pgMar w:top="50" w:right="849" w:bottom="709" w:left="1276" w:header="0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26C11" w14:textId="77777777" w:rsidR="00E316E1" w:rsidRDefault="00E316E1">
      <w:r>
        <w:separator/>
      </w:r>
    </w:p>
  </w:endnote>
  <w:endnote w:type="continuationSeparator" w:id="0">
    <w:p w14:paraId="56F3B611" w14:textId="77777777" w:rsidR="00E316E1" w:rsidRDefault="00E316E1">
      <w:r>
        <w:continuationSeparator/>
      </w:r>
    </w:p>
  </w:endnote>
  <w:endnote w:type="continuationNotice" w:id="1">
    <w:p w14:paraId="35DA7B1E" w14:textId="77777777" w:rsidR="00E316E1" w:rsidRDefault="00E316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ALG+TimesNewRoman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14890" w14:textId="77777777" w:rsidR="00571ADA" w:rsidRDefault="00571ADA" w:rsidP="00A92D2C">
    <w:pPr>
      <w:tabs>
        <w:tab w:val="center" w:pos="4536"/>
        <w:tab w:val="right" w:pos="9072"/>
      </w:tabs>
      <w:jc w:val="center"/>
      <w:rPr>
        <w:rFonts w:ascii="Times New Roman" w:hAnsi="Times New Roman"/>
        <w:sz w:val="16"/>
        <w:szCs w:val="16"/>
        <w:lang w:eastAsia="fr-FR"/>
      </w:rPr>
    </w:pPr>
    <w:bookmarkStart w:id="216" w:name="_Hlk8805896"/>
    <w:bookmarkStart w:id="217" w:name="_Hlk8805897"/>
    <w:bookmarkStart w:id="218" w:name="_Hlk8983041"/>
    <w:bookmarkStart w:id="219" w:name="_Hlk8983042"/>
  </w:p>
  <w:bookmarkEnd w:id="216"/>
  <w:bookmarkEnd w:id="217"/>
  <w:bookmarkEnd w:id="218"/>
  <w:bookmarkEnd w:id="219"/>
  <w:p w14:paraId="781BD1D5" w14:textId="77777777" w:rsidR="00FA4397" w:rsidRDefault="00FA43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BCA70" w14:textId="77777777" w:rsidR="00E316E1" w:rsidRDefault="00E316E1">
      <w:r>
        <w:separator/>
      </w:r>
    </w:p>
  </w:footnote>
  <w:footnote w:type="continuationSeparator" w:id="0">
    <w:p w14:paraId="7A7FD4AF" w14:textId="77777777" w:rsidR="00E316E1" w:rsidRDefault="00E316E1">
      <w:r>
        <w:continuationSeparator/>
      </w:r>
    </w:p>
  </w:footnote>
  <w:footnote w:type="continuationNotice" w:id="1">
    <w:p w14:paraId="04BEED3F" w14:textId="77777777" w:rsidR="00E316E1" w:rsidRDefault="00E316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49" w:type="dxa"/>
      <w:tblInd w:w="-438" w:type="dxa"/>
      <w:tblLook w:val="0000" w:firstRow="0" w:lastRow="0" w:firstColumn="0" w:lastColumn="0" w:noHBand="0" w:noVBand="0"/>
    </w:tblPr>
    <w:tblGrid>
      <w:gridCol w:w="5505"/>
      <w:gridCol w:w="4544"/>
    </w:tblGrid>
    <w:tr w:rsidR="00DE6800" w:rsidRPr="00A110D1" w14:paraId="2B8FA04F" w14:textId="77777777" w:rsidTr="00BC6820">
      <w:trPr>
        <w:trHeight w:val="309"/>
      </w:trPr>
      <w:tc>
        <w:tcPr>
          <w:tcW w:w="5505" w:type="dxa"/>
        </w:tcPr>
        <w:p w14:paraId="3D65C758" w14:textId="4047FA81" w:rsidR="00DE6800" w:rsidRPr="00767C02" w:rsidRDefault="00DE6800" w:rsidP="00767C02">
          <w:pPr>
            <w:tabs>
              <w:tab w:val="left" w:pos="3187"/>
            </w:tabs>
            <w:rPr>
              <w:rFonts w:ascii="Times New Roman" w:eastAsia="SimSun" w:hAnsi="Times New Roman"/>
              <w:b/>
              <w:sz w:val="24"/>
              <w:lang w:val="en-US" w:eastAsia="en-US"/>
            </w:rPr>
          </w:pPr>
          <w:r>
            <w:rPr>
              <w:noProof/>
            </w:rPr>
            <w:drawing>
              <wp:inline distT="0" distB="0" distL="0" distR="0" wp14:anchorId="2461EEA6" wp14:editId="67FD563E">
                <wp:extent cx="1689941" cy="480060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9718" cy="4885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767C02">
            <w:tab/>
          </w:r>
        </w:p>
      </w:tc>
      <w:tc>
        <w:tcPr>
          <w:tcW w:w="4544" w:type="dxa"/>
        </w:tcPr>
        <w:p w14:paraId="0031C66D" w14:textId="77777777" w:rsidR="00FA4397" w:rsidRDefault="00FA4397" w:rsidP="00FE3E34">
          <w:pPr>
            <w:tabs>
              <w:tab w:val="center" w:pos="4677"/>
              <w:tab w:val="right" w:pos="9355"/>
            </w:tabs>
            <w:jc w:val="right"/>
            <w:rPr>
              <w:rFonts w:ascii="Times New Roman" w:hAnsi="Times New Roman"/>
              <w:sz w:val="18"/>
              <w:szCs w:val="18"/>
              <w:lang w:val="en-US"/>
            </w:rPr>
          </w:pPr>
        </w:p>
        <w:p w14:paraId="223021DB" w14:textId="68D4EC73" w:rsidR="00DE6800" w:rsidRPr="00A94AB2" w:rsidRDefault="00DE6800" w:rsidP="00FE3E34">
          <w:pPr>
            <w:tabs>
              <w:tab w:val="center" w:pos="4677"/>
              <w:tab w:val="right" w:pos="9355"/>
            </w:tabs>
            <w:jc w:val="right"/>
            <w:rPr>
              <w:rFonts w:ascii="Times New Roman" w:eastAsia="SimSun" w:hAnsi="Times New Roman"/>
              <w:b/>
              <w:sz w:val="22"/>
              <w:szCs w:val="22"/>
              <w:lang w:eastAsia="en-US"/>
            </w:rPr>
          </w:pPr>
          <w:r w:rsidRPr="00A94AB2"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 w:rsidRPr="005F0702">
            <w:rPr>
              <w:rFonts w:ascii="Times New Roman" w:hAnsi="Times New Roman"/>
              <w:sz w:val="18"/>
              <w:szCs w:val="18"/>
            </w:rPr>
            <w:t>Стр</w:t>
          </w:r>
          <w:proofErr w:type="spellEnd"/>
          <w:r w:rsidRPr="00A94AB2">
            <w:rPr>
              <w:rFonts w:ascii="Times New Roman" w:hAnsi="Times New Roman"/>
              <w:sz w:val="18"/>
              <w:szCs w:val="18"/>
            </w:rPr>
            <w:t xml:space="preserve"> </w:t>
          </w:r>
          <w:r w:rsidRPr="005F0702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A94AB2">
            <w:rPr>
              <w:rFonts w:ascii="Times New Roman" w:hAnsi="Times New Roman"/>
              <w:sz w:val="18"/>
              <w:szCs w:val="18"/>
            </w:rPr>
            <w:instrText xml:space="preserve"> </w:instrText>
          </w:r>
          <w:r w:rsidRPr="005F0702">
            <w:rPr>
              <w:rFonts w:ascii="Times New Roman" w:hAnsi="Times New Roman"/>
              <w:sz w:val="18"/>
              <w:szCs w:val="18"/>
              <w:lang w:val="en-US"/>
            </w:rPr>
            <w:instrText>PAGE</w:instrText>
          </w:r>
          <w:r w:rsidRPr="00A94AB2">
            <w:rPr>
              <w:rFonts w:ascii="Times New Roman" w:hAnsi="Times New Roman"/>
              <w:sz w:val="18"/>
              <w:szCs w:val="18"/>
            </w:rPr>
            <w:instrText xml:space="preserve"> </w:instrText>
          </w:r>
          <w:r w:rsidRPr="005F0702">
            <w:rPr>
              <w:rFonts w:ascii="Times New Roman" w:hAnsi="Times New Roman"/>
              <w:sz w:val="18"/>
              <w:szCs w:val="18"/>
            </w:rPr>
            <w:fldChar w:fldCharType="separate"/>
          </w:r>
          <w:r w:rsidRPr="00A94AB2">
            <w:rPr>
              <w:rFonts w:ascii="Times New Roman" w:hAnsi="Times New Roman"/>
              <w:sz w:val="18"/>
              <w:szCs w:val="18"/>
            </w:rPr>
            <w:t>2</w:t>
          </w:r>
          <w:r w:rsidRPr="005F0702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A94AB2">
            <w:rPr>
              <w:rFonts w:ascii="Times New Roman" w:hAnsi="Times New Roman"/>
              <w:sz w:val="18"/>
              <w:szCs w:val="18"/>
            </w:rPr>
            <w:t xml:space="preserve">/ </w:t>
          </w:r>
          <w:r w:rsidRPr="005F0702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A94AB2">
            <w:rPr>
              <w:rFonts w:ascii="Times New Roman" w:hAnsi="Times New Roman"/>
              <w:sz w:val="18"/>
              <w:szCs w:val="18"/>
            </w:rPr>
            <w:instrText xml:space="preserve"> </w:instrText>
          </w:r>
          <w:r w:rsidRPr="005F0702">
            <w:rPr>
              <w:rFonts w:ascii="Times New Roman" w:hAnsi="Times New Roman"/>
              <w:sz w:val="18"/>
              <w:szCs w:val="18"/>
              <w:lang w:val="en-US"/>
            </w:rPr>
            <w:instrText>NUMPAGES</w:instrText>
          </w:r>
          <w:r w:rsidRPr="00A94AB2">
            <w:rPr>
              <w:rFonts w:ascii="Times New Roman" w:hAnsi="Times New Roman"/>
              <w:sz w:val="18"/>
              <w:szCs w:val="18"/>
            </w:rPr>
            <w:instrText xml:space="preserve"> </w:instrText>
          </w:r>
          <w:r w:rsidRPr="005F0702">
            <w:rPr>
              <w:rFonts w:ascii="Times New Roman" w:hAnsi="Times New Roman"/>
              <w:sz w:val="18"/>
              <w:szCs w:val="18"/>
            </w:rPr>
            <w:fldChar w:fldCharType="separate"/>
          </w:r>
          <w:r w:rsidRPr="00A94AB2">
            <w:rPr>
              <w:rFonts w:ascii="Times New Roman" w:hAnsi="Times New Roman"/>
              <w:sz w:val="18"/>
              <w:szCs w:val="18"/>
            </w:rPr>
            <w:t>7</w:t>
          </w:r>
          <w:r w:rsidRPr="005F0702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14:paraId="4005B0B2" w14:textId="77777777" w:rsidR="00DE6800" w:rsidRPr="00A94AB2" w:rsidRDefault="00DE6800" w:rsidP="00BC682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BF624B4"/>
    <w:lvl w:ilvl="0">
      <w:start w:val="1"/>
      <w:numFmt w:val="decimal"/>
      <w:pStyle w:val="a"/>
      <w:lvlText w:val="%1."/>
      <w:lvlJc w:val="left"/>
      <w:pPr>
        <w:tabs>
          <w:tab w:val="num" w:pos="5889"/>
        </w:tabs>
        <w:ind w:left="5889" w:hanging="360"/>
      </w:pPr>
    </w:lvl>
  </w:abstractNum>
  <w:abstractNum w:abstractNumId="1" w15:restartNumberingAfterBreak="0">
    <w:nsid w:val="0713157E"/>
    <w:multiLevelType w:val="multilevel"/>
    <w:tmpl w:val="5A6681F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08DF010D"/>
    <w:multiLevelType w:val="multilevel"/>
    <w:tmpl w:val="90361286"/>
    <w:lvl w:ilvl="0">
      <w:start w:val="1"/>
      <w:numFmt w:val="bullet"/>
      <w:lvlText w:val="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b w:val="0"/>
        <w:bCs w:val="0"/>
        <w:i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4047"/>
        </w:tabs>
        <w:ind w:left="4047" w:hanging="36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2823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27" w:hanging="387"/>
      </w:pPr>
      <w:rPr>
        <w:b w:val="0"/>
        <w:i w:val="0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b w:val="0"/>
        <w:i w:val="0"/>
      </w:rPr>
    </w:lvl>
    <w:lvl w:ilvl="6">
      <w:start w:val="1"/>
      <w:numFmt w:val="decimal"/>
      <w:lvlText w:val="%7)"/>
      <w:lvlJc w:val="left"/>
      <w:pPr>
        <w:tabs>
          <w:tab w:val="num" w:pos="7447"/>
        </w:tabs>
        <w:ind w:left="4851" w:hanging="171"/>
      </w:pPr>
      <w:rPr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19531D"/>
    <w:multiLevelType w:val="multilevel"/>
    <w:tmpl w:val="76261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 w15:restartNumberingAfterBreak="0">
    <w:nsid w:val="1C3D0F9F"/>
    <w:multiLevelType w:val="hybridMultilevel"/>
    <w:tmpl w:val="496651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25AB4"/>
    <w:multiLevelType w:val="hybridMultilevel"/>
    <w:tmpl w:val="790C5C7A"/>
    <w:lvl w:ilvl="0" w:tplc="4F341210">
      <w:start w:val="1"/>
      <w:numFmt w:val="decimal"/>
      <w:pStyle w:val="1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932201D"/>
    <w:multiLevelType w:val="hybridMultilevel"/>
    <w:tmpl w:val="F6E8D97A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716DE"/>
    <w:multiLevelType w:val="multilevel"/>
    <w:tmpl w:val="0802913C"/>
    <w:lvl w:ilvl="0">
      <w:start w:val="1"/>
      <w:numFmt w:val="decimal"/>
      <w:lvlText w:val="%1."/>
      <w:lvlJc w:val="left"/>
      <w:pPr>
        <w:ind w:left="640" w:hanging="640"/>
      </w:pPr>
      <w:rPr>
        <w:rFonts w:hint="default"/>
        <w:b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8" w15:restartNumberingAfterBreak="0">
    <w:nsid w:val="2B174281"/>
    <w:multiLevelType w:val="multilevel"/>
    <w:tmpl w:val="A06250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9" w15:restartNumberingAfterBreak="0">
    <w:nsid w:val="2C712721"/>
    <w:multiLevelType w:val="multilevel"/>
    <w:tmpl w:val="9D5683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2C9E6BD7"/>
    <w:multiLevelType w:val="multilevel"/>
    <w:tmpl w:val="2508111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8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8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106854"/>
    <w:multiLevelType w:val="hybridMultilevel"/>
    <w:tmpl w:val="049E6B52"/>
    <w:lvl w:ilvl="0" w:tplc="9DF8CD7E">
      <w:start w:val="1"/>
      <w:numFmt w:val="decimal"/>
      <w:lvlText w:val="%1)"/>
      <w:lvlJc w:val="left"/>
      <w:pPr>
        <w:ind w:left="3479" w:hanging="360"/>
      </w:pPr>
      <w:rPr>
        <w:rFonts w:ascii="Times New Roman" w:eastAsiaTheme="minorHAnsi" w:hAnsi="Times New Roman" w:cs="Times New Roman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C4B83"/>
    <w:multiLevelType w:val="hybridMultilevel"/>
    <w:tmpl w:val="33BC3284"/>
    <w:lvl w:ilvl="0" w:tplc="20000011">
      <w:start w:val="1"/>
      <w:numFmt w:val="decimal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751609B"/>
    <w:multiLevelType w:val="multilevel"/>
    <w:tmpl w:val="B5A62E42"/>
    <w:lvl w:ilvl="0">
      <w:start w:val="1"/>
      <w:numFmt w:val="bullet"/>
      <w:lvlText w:val="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b w:val="0"/>
        <w:bCs w:val="0"/>
        <w:i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4047"/>
        </w:tabs>
        <w:ind w:left="4047" w:hanging="360"/>
      </w:pPr>
      <w:rPr>
        <w:b w:val="0"/>
        <w:i w:val="0"/>
        <w:color w:val="auto"/>
        <w:sz w:val="24"/>
        <w:szCs w:val="24"/>
      </w:rPr>
    </w:lvl>
    <w:lvl w:ilvl="2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2823"/>
      </w:pPr>
      <w:rPr>
        <w:b w:val="0"/>
        <w:i w:val="0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27" w:hanging="387"/>
      </w:pPr>
      <w:rPr>
        <w:b w:val="0"/>
        <w:i w:val="0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b w:val="0"/>
        <w:i w:val="0"/>
      </w:rPr>
    </w:lvl>
    <w:lvl w:ilvl="6">
      <w:start w:val="1"/>
      <w:numFmt w:val="decimal"/>
      <w:lvlText w:val="%7)"/>
      <w:lvlJc w:val="left"/>
      <w:pPr>
        <w:tabs>
          <w:tab w:val="num" w:pos="7447"/>
        </w:tabs>
        <w:ind w:left="4851" w:hanging="171"/>
      </w:pPr>
      <w:rPr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CD3E92"/>
    <w:multiLevelType w:val="hybridMultilevel"/>
    <w:tmpl w:val="C57CAB48"/>
    <w:lvl w:ilvl="0" w:tplc="4F88A23E">
      <w:start w:val="6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060" w:hanging="360"/>
      </w:pPr>
    </w:lvl>
    <w:lvl w:ilvl="2" w:tplc="2000001B" w:tentative="1">
      <w:start w:val="1"/>
      <w:numFmt w:val="lowerRoman"/>
      <w:lvlText w:val="%3."/>
      <w:lvlJc w:val="right"/>
      <w:pPr>
        <w:ind w:left="3780" w:hanging="180"/>
      </w:pPr>
    </w:lvl>
    <w:lvl w:ilvl="3" w:tplc="2000000F" w:tentative="1">
      <w:start w:val="1"/>
      <w:numFmt w:val="decimal"/>
      <w:lvlText w:val="%4."/>
      <w:lvlJc w:val="left"/>
      <w:pPr>
        <w:ind w:left="4500" w:hanging="360"/>
      </w:pPr>
    </w:lvl>
    <w:lvl w:ilvl="4" w:tplc="20000019" w:tentative="1">
      <w:start w:val="1"/>
      <w:numFmt w:val="lowerLetter"/>
      <w:lvlText w:val="%5."/>
      <w:lvlJc w:val="left"/>
      <w:pPr>
        <w:ind w:left="5220" w:hanging="360"/>
      </w:pPr>
    </w:lvl>
    <w:lvl w:ilvl="5" w:tplc="2000001B" w:tentative="1">
      <w:start w:val="1"/>
      <w:numFmt w:val="lowerRoman"/>
      <w:lvlText w:val="%6."/>
      <w:lvlJc w:val="right"/>
      <w:pPr>
        <w:ind w:left="5940" w:hanging="180"/>
      </w:pPr>
    </w:lvl>
    <w:lvl w:ilvl="6" w:tplc="2000000F" w:tentative="1">
      <w:start w:val="1"/>
      <w:numFmt w:val="decimal"/>
      <w:lvlText w:val="%7."/>
      <w:lvlJc w:val="left"/>
      <w:pPr>
        <w:ind w:left="6660" w:hanging="360"/>
      </w:pPr>
    </w:lvl>
    <w:lvl w:ilvl="7" w:tplc="20000019" w:tentative="1">
      <w:start w:val="1"/>
      <w:numFmt w:val="lowerLetter"/>
      <w:lvlText w:val="%8."/>
      <w:lvlJc w:val="left"/>
      <w:pPr>
        <w:ind w:left="7380" w:hanging="360"/>
      </w:pPr>
    </w:lvl>
    <w:lvl w:ilvl="8" w:tplc="200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" w15:restartNumberingAfterBreak="0">
    <w:nsid w:val="3D00580A"/>
    <w:multiLevelType w:val="multilevel"/>
    <w:tmpl w:val="6BC4BF42"/>
    <w:lvl w:ilvl="0">
      <w:start w:val="1"/>
      <w:numFmt w:val="decimal"/>
      <w:pStyle w:val="10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hint="default"/>
        <w:b w:val="0"/>
        <w:bCs w:val="0"/>
        <w:color w:val="00000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6" w15:restartNumberingAfterBreak="0">
    <w:nsid w:val="41E65CF1"/>
    <w:multiLevelType w:val="multilevel"/>
    <w:tmpl w:val="2508111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8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8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44D0E80"/>
    <w:multiLevelType w:val="hybridMultilevel"/>
    <w:tmpl w:val="C96E3784"/>
    <w:lvl w:ilvl="0" w:tplc="A96C3B7E">
      <w:start w:val="74"/>
      <w:numFmt w:val="decimal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EEF3BED"/>
    <w:multiLevelType w:val="hybridMultilevel"/>
    <w:tmpl w:val="C9FEADEC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C855F2"/>
    <w:multiLevelType w:val="multilevel"/>
    <w:tmpl w:val="50A656F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  <w:b w:val="0"/>
        <w:bCs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4B50426"/>
    <w:multiLevelType w:val="multilevel"/>
    <w:tmpl w:val="9D8A63E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84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BEB400C"/>
    <w:multiLevelType w:val="multilevel"/>
    <w:tmpl w:val="7BA03D4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453"/>
      </w:pPr>
    </w:lvl>
    <w:lvl w:ilvl="2">
      <w:start w:val="1"/>
      <w:numFmt w:val="decimal"/>
      <w:pStyle w:val="a0"/>
      <w:lvlText w:val="%1.%2.%3"/>
      <w:lvlJc w:val="left"/>
      <w:pPr>
        <w:tabs>
          <w:tab w:val="num" w:pos="1134"/>
        </w:tabs>
        <w:ind w:left="1134" w:hanging="68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7E986402"/>
    <w:multiLevelType w:val="hybridMultilevel"/>
    <w:tmpl w:val="1874643E"/>
    <w:lvl w:ilvl="0" w:tplc="13E6C5DC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148277">
    <w:abstractNumId w:val="5"/>
  </w:num>
  <w:num w:numId="2" w16cid:durableId="79757845">
    <w:abstractNumId w:val="0"/>
    <w:lvlOverride w:ilvl="0">
      <w:startOverride w:val="1"/>
    </w:lvlOverride>
  </w:num>
  <w:num w:numId="3" w16cid:durableId="1757894980">
    <w:abstractNumId w:val="15"/>
  </w:num>
  <w:num w:numId="4" w16cid:durableId="66851786">
    <w:abstractNumId w:val="21"/>
  </w:num>
  <w:num w:numId="5" w16cid:durableId="1386755098">
    <w:abstractNumId w:val="22"/>
  </w:num>
  <w:num w:numId="6" w16cid:durableId="1142579814">
    <w:abstractNumId w:val="6"/>
  </w:num>
  <w:num w:numId="7" w16cid:durableId="390735500">
    <w:abstractNumId w:val="9"/>
  </w:num>
  <w:num w:numId="8" w16cid:durableId="589235667">
    <w:abstractNumId w:val="11"/>
  </w:num>
  <w:num w:numId="9" w16cid:durableId="532691323">
    <w:abstractNumId w:val="17"/>
  </w:num>
  <w:num w:numId="10" w16cid:durableId="356126871">
    <w:abstractNumId w:val="12"/>
  </w:num>
  <w:num w:numId="11" w16cid:durableId="541748015">
    <w:abstractNumId w:val="10"/>
  </w:num>
  <w:num w:numId="12" w16cid:durableId="1069617868">
    <w:abstractNumId w:val="1"/>
  </w:num>
  <w:num w:numId="13" w16cid:durableId="673185988">
    <w:abstractNumId w:val="16"/>
  </w:num>
  <w:num w:numId="14" w16cid:durableId="1890415253">
    <w:abstractNumId w:val="2"/>
  </w:num>
  <w:num w:numId="15" w16cid:durableId="537859136">
    <w:abstractNumId w:val="13"/>
  </w:num>
  <w:num w:numId="16" w16cid:durableId="1581715624">
    <w:abstractNumId w:val="14"/>
  </w:num>
  <w:num w:numId="17" w16cid:durableId="626740387">
    <w:abstractNumId w:val="19"/>
  </w:num>
  <w:num w:numId="18" w16cid:durableId="552355428">
    <w:abstractNumId w:val="7"/>
  </w:num>
  <w:num w:numId="19" w16cid:durableId="2009751150">
    <w:abstractNumId w:val="4"/>
  </w:num>
  <w:num w:numId="20" w16cid:durableId="1614020751">
    <w:abstractNumId w:val="3"/>
  </w:num>
  <w:num w:numId="21" w16cid:durableId="268395728">
    <w:abstractNumId w:val="20"/>
  </w:num>
  <w:num w:numId="22" w16cid:durableId="1722098282">
    <w:abstractNumId w:val="8"/>
  </w:num>
  <w:num w:numId="23" w16cid:durableId="678507093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734"/>
    <w:rsid w:val="00000371"/>
    <w:rsid w:val="00000CC5"/>
    <w:rsid w:val="00000ECD"/>
    <w:rsid w:val="00001863"/>
    <w:rsid w:val="00001FD9"/>
    <w:rsid w:val="0000236B"/>
    <w:rsid w:val="000027D2"/>
    <w:rsid w:val="00002B8E"/>
    <w:rsid w:val="00002EA7"/>
    <w:rsid w:val="00003CA7"/>
    <w:rsid w:val="00003F7F"/>
    <w:rsid w:val="000041EE"/>
    <w:rsid w:val="00004824"/>
    <w:rsid w:val="00004FE6"/>
    <w:rsid w:val="0000544F"/>
    <w:rsid w:val="0000658E"/>
    <w:rsid w:val="00006DBC"/>
    <w:rsid w:val="00007336"/>
    <w:rsid w:val="000077DF"/>
    <w:rsid w:val="000102C6"/>
    <w:rsid w:val="00010687"/>
    <w:rsid w:val="00010CF4"/>
    <w:rsid w:val="00011168"/>
    <w:rsid w:val="000116C5"/>
    <w:rsid w:val="00011C2C"/>
    <w:rsid w:val="00012BB9"/>
    <w:rsid w:val="00013376"/>
    <w:rsid w:val="00013B02"/>
    <w:rsid w:val="00015112"/>
    <w:rsid w:val="00015209"/>
    <w:rsid w:val="0001524C"/>
    <w:rsid w:val="00015E3E"/>
    <w:rsid w:val="00015FE9"/>
    <w:rsid w:val="000166F5"/>
    <w:rsid w:val="0001694A"/>
    <w:rsid w:val="00016BF1"/>
    <w:rsid w:val="00016D60"/>
    <w:rsid w:val="000170E6"/>
    <w:rsid w:val="000171F0"/>
    <w:rsid w:val="0001720D"/>
    <w:rsid w:val="000179B4"/>
    <w:rsid w:val="0002007A"/>
    <w:rsid w:val="00020447"/>
    <w:rsid w:val="00021299"/>
    <w:rsid w:val="00021A88"/>
    <w:rsid w:val="00021D62"/>
    <w:rsid w:val="00021DC5"/>
    <w:rsid w:val="00022247"/>
    <w:rsid w:val="00023045"/>
    <w:rsid w:val="00023B7E"/>
    <w:rsid w:val="00023D27"/>
    <w:rsid w:val="00023EB1"/>
    <w:rsid w:val="000241AD"/>
    <w:rsid w:val="0002454C"/>
    <w:rsid w:val="000255A4"/>
    <w:rsid w:val="0002605E"/>
    <w:rsid w:val="000261E6"/>
    <w:rsid w:val="000262FC"/>
    <w:rsid w:val="00026DB3"/>
    <w:rsid w:val="00026EF7"/>
    <w:rsid w:val="00030696"/>
    <w:rsid w:val="000307A8"/>
    <w:rsid w:val="00030DEE"/>
    <w:rsid w:val="00030F13"/>
    <w:rsid w:val="00031299"/>
    <w:rsid w:val="000313F1"/>
    <w:rsid w:val="00031CA6"/>
    <w:rsid w:val="00031E22"/>
    <w:rsid w:val="00032107"/>
    <w:rsid w:val="00032708"/>
    <w:rsid w:val="000329B1"/>
    <w:rsid w:val="000332F6"/>
    <w:rsid w:val="00034BC6"/>
    <w:rsid w:val="00035140"/>
    <w:rsid w:val="00035B41"/>
    <w:rsid w:val="0003666E"/>
    <w:rsid w:val="00036867"/>
    <w:rsid w:val="00036A9B"/>
    <w:rsid w:val="00036AAD"/>
    <w:rsid w:val="00036FD8"/>
    <w:rsid w:val="000374B1"/>
    <w:rsid w:val="00037BF4"/>
    <w:rsid w:val="00037E61"/>
    <w:rsid w:val="00037E8E"/>
    <w:rsid w:val="00040530"/>
    <w:rsid w:val="00041763"/>
    <w:rsid w:val="00041A3E"/>
    <w:rsid w:val="00042164"/>
    <w:rsid w:val="000422DA"/>
    <w:rsid w:val="00043E64"/>
    <w:rsid w:val="00044FA9"/>
    <w:rsid w:val="0004582B"/>
    <w:rsid w:val="000459CD"/>
    <w:rsid w:val="000461D9"/>
    <w:rsid w:val="000467D3"/>
    <w:rsid w:val="00046F7D"/>
    <w:rsid w:val="000473A5"/>
    <w:rsid w:val="00050B41"/>
    <w:rsid w:val="000514D9"/>
    <w:rsid w:val="00051614"/>
    <w:rsid w:val="00051FAF"/>
    <w:rsid w:val="00052AD3"/>
    <w:rsid w:val="00052BF2"/>
    <w:rsid w:val="00053484"/>
    <w:rsid w:val="00053EF4"/>
    <w:rsid w:val="000540D6"/>
    <w:rsid w:val="00056938"/>
    <w:rsid w:val="000571EA"/>
    <w:rsid w:val="00057E23"/>
    <w:rsid w:val="00060042"/>
    <w:rsid w:val="0006051D"/>
    <w:rsid w:val="00060E25"/>
    <w:rsid w:val="00062002"/>
    <w:rsid w:val="000626CE"/>
    <w:rsid w:val="000628C0"/>
    <w:rsid w:val="00062909"/>
    <w:rsid w:val="000635ED"/>
    <w:rsid w:val="00063F23"/>
    <w:rsid w:val="00064B2A"/>
    <w:rsid w:val="00065138"/>
    <w:rsid w:val="0006529C"/>
    <w:rsid w:val="00065E05"/>
    <w:rsid w:val="00065FA5"/>
    <w:rsid w:val="0006629D"/>
    <w:rsid w:val="000676C6"/>
    <w:rsid w:val="00067F7F"/>
    <w:rsid w:val="00067FD2"/>
    <w:rsid w:val="000703D8"/>
    <w:rsid w:val="00070634"/>
    <w:rsid w:val="0007079F"/>
    <w:rsid w:val="00070B20"/>
    <w:rsid w:val="00071F26"/>
    <w:rsid w:val="0007289C"/>
    <w:rsid w:val="00072DAE"/>
    <w:rsid w:val="00073525"/>
    <w:rsid w:val="00075654"/>
    <w:rsid w:val="00075E04"/>
    <w:rsid w:val="000763A1"/>
    <w:rsid w:val="000763CE"/>
    <w:rsid w:val="00076833"/>
    <w:rsid w:val="000769B6"/>
    <w:rsid w:val="000772AD"/>
    <w:rsid w:val="00077375"/>
    <w:rsid w:val="000774EC"/>
    <w:rsid w:val="00077C35"/>
    <w:rsid w:val="0008020E"/>
    <w:rsid w:val="00080E71"/>
    <w:rsid w:val="00081CF0"/>
    <w:rsid w:val="00082379"/>
    <w:rsid w:val="00082DC0"/>
    <w:rsid w:val="00082F83"/>
    <w:rsid w:val="0008305C"/>
    <w:rsid w:val="00083167"/>
    <w:rsid w:val="00083255"/>
    <w:rsid w:val="00083370"/>
    <w:rsid w:val="00083AA2"/>
    <w:rsid w:val="0008407C"/>
    <w:rsid w:val="00084BE7"/>
    <w:rsid w:val="0008564C"/>
    <w:rsid w:val="00085751"/>
    <w:rsid w:val="00085CD4"/>
    <w:rsid w:val="00086195"/>
    <w:rsid w:val="000865AD"/>
    <w:rsid w:val="00086ADF"/>
    <w:rsid w:val="00087276"/>
    <w:rsid w:val="00087294"/>
    <w:rsid w:val="0008789E"/>
    <w:rsid w:val="00087A9D"/>
    <w:rsid w:val="000900F9"/>
    <w:rsid w:val="0009082D"/>
    <w:rsid w:val="00090AC2"/>
    <w:rsid w:val="00090C81"/>
    <w:rsid w:val="000910DF"/>
    <w:rsid w:val="000916CD"/>
    <w:rsid w:val="000917A5"/>
    <w:rsid w:val="0009270D"/>
    <w:rsid w:val="0009343D"/>
    <w:rsid w:val="00093633"/>
    <w:rsid w:val="000936BB"/>
    <w:rsid w:val="000938D4"/>
    <w:rsid w:val="000938D5"/>
    <w:rsid w:val="00094758"/>
    <w:rsid w:val="00094DF8"/>
    <w:rsid w:val="00094E17"/>
    <w:rsid w:val="000963BA"/>
    <w:rsid w:val="00096E8B"/>
    <w:rsid w:val="000A05B2"/>
    <w:rsid w:val="000A1042"/>
    <w:rsid w:val="000A2825"/>
    <w:rsid w:val="000A2E15"/>
    <w:rsid w:val="000A39FA"/>
    <w:rsid w:val="000A3B5C"/>
    <w:rsid w:val="000A3E34"/>
    <w:rsid w:val="000A43D3"/>
    <w:rsid w:val="000A4BFA"/>
    <w:rsid w:val="000A5758"/>
    <w:rsid w:val="000A5D27"/>
    <w:rsid w:val="000A61C9"/>
    <w:rsid w:val="000A6CAA"/>
    <w:rsid w:val="000A6D4F"/>
    <w:rsid w:val="000A7191"/>
    <w:rsid w:val="000A764B"/>
    <w:rsid w:val="000A7722"/>
    <w:rsid w:val="000A7E68"/>
    <w:rsid w:val="000B1512"/>
    <w:rsid w:val="000B1E20"/>
    <w:rsid w:val="000B33D7"/>
    <w:rsid w:val="000B3ACB"/>
    <w:rsid w:val="000B3F2C"/>
    <w:rsid w:val="000B485A"/>
    <w:rsid w:val="000B57DD"/>
    <w:rsid w:val="000B5D4D"/>
    <w:rsid w:val="000B5E3A"/>
    <w:rsid w:val="000B6043"/>
    <w:rsid w:val="000B641F"/>
    <w:rsid w:val="000B671A"/>
    <w:rsid w:val="000B696A"/>
    <w:rsid w:val="000B69FE"/>
    <w:rsid w:val="000B6CB9"/>
    <w:rsid w:val="000B70D4"/>
    <w:rsid w:val="000B7BB0"/>
    <w:rsid w:val="000C00A9"/>
    <w:rsid w:val="000C143A"/>
    <w:rsid w:val="000C1667"/>
    <w:rsid w:val="000C1779"/>
    <w:rsid w:val="000C1D2D"/>
    <w:rsid w:val="000C30B0"/>
    <w:rsid w:val="000C33CF"/>
    <w:rsid w:val="000C37FF"/>
    <w:rsid w:val="000C3980"/>
    <w:rsid w:val="000C39CB"/>
    <w:rsid w:val="000C3BC1"/>
    <w:rsid w:val="000C4197"/>
    <w:rsid w:val="000C432B"/>
    <w:rsid w:val="000C44CA"/>
    <w:rsid w:val="000C48FD"/>
    <w:rsid w:val="000C4960"/>
    <w:rsid w:val="000C518E"/>
    <w:rsid w:val="000C6471"/>
    <w:rsid w:val="000C6B48"/>
    <w:rsid w:val="000C6C37"/>
    <w:rsid w:val="000C6F90"/>
    <w:rsid w:val="000C7018"/>
    <w:rsid w:val="000C706C"/>
    <w:rsid w:val="000C7513"/>
    <w:rsid w:val="000C7535"/>
    <w:rsid w:val="000C7908"/>
    <w:rsid w:val="000C7C88"/>
    <w:rsid w:val="000C7FBB"/>
    <w:rsid w:val="000D01D4"/>
    <w:rsid w:val="000D01D9"/>
    <w:rsid w:val="000D024A"/>
    <w:rsid w:val="000D10EC"/>
    <w:rsid w:val="000D11BA"/>
    <w:rsid w:val="000D1656"/>
    <w:rsid w:val="000D1A6F"/>
    <w:rsid w:val="000D227E"/>
    <w:rsid w:val="000D22E1"/>
    <w:rsid w:val="000D3163"/>
    <w:rsid w:val="000D3170"/>
    <w:rsid w:val="000D3241"/>
    <w:rsid w:val="000D34B3"/>
    <w:rsid w:val="000D3DDD"/>
    <w:rsid w:val="000D4801"/>
    <w:rsid w:val="000D484C"/>
    <w:rsid w:val="000D5786"/>
    <w:rsid w:val="000D7315"/>
    <w:rsid w:val="000D7363"/>
    <w:rsid w:val="000D7E80"/>
    <w:rsid w:val="000E0595"/>
    <w:rsid w:val="000E080A"/>
    <w:rsid w:val="000E12B2"/>
    <w:rsid w:val="000E12C2"/>
    <w:rsid w:val="000E14D4"/>
    <w:rsid w:val="000E1FD3"/>
    <w:rsid w:val="000E2099"/>
    <w:rsid w:val="000E3289"/>
    <w:rsid w:val="000E41C8"/>
    <w:rsid w:val="000E4B2F"/>
    <w:rsid w:val="000E4FDF"/>
    <w:rsid w:val="000E501A"/>
    <w:rsid w:val="000E5B42"/>
    <w:rsid w:val="000E5DE0"/>
    <w:rsid w:val="000E6CB0"/>
    <w:rsid w:val="000E71F2"/>
    <w:rsid w:val="000E77C0"/>
    <w:rsid w:val="000E7B87"/>
    <w:rsid w:val="000F012A"/>
    <w:rsid w:val="000F04A4"/>
    <w:rsid w:val="000F0592"/>
    <w:rsid w:val="000F1DDD"/>
    <w:rsid w:val="000F1F04"/>
    <w:rsid w:val="000F1FE8"/>
    <w:rsid w:val="000F539C"/>
    <w:rsid w:val="000F5F46"/>
    <w:rsid w:val="000F5FD7"/>
    <w:rsid w:val="000F606B"/>
    <w:rsid w:val="000F6331"/>
    <w:rsid w:val="000F6D89"/>
    <w:rsid w:val="000F702E"/>
    <w:rsid w:val="000F716A"/>
    <w:rsid w:val="00101EFD"/>
    <w:rsid w:val="00102079"/>
    <w:rsid w:val="001021F0"/>
    <w:rsid w:val="001023AA"/>
    <w:rsid w:val="001037E1"/>
    <w:rsid w:val="00103DC5"/>
    <w:rsid w:val="00103E3F"/>
    <w:rsid w:val="00104410"/>
    <w:rsid w:val="00104910"/>
    <w:rsid w:val="00105715"/>
    <w:rsid w:val="00105EC2"/>
    <w:rsid w:val="001062DB"/>
    <w:rsid w:val="00106387"/>
    <w:rsid w:val="00106465"/>
    <w:rsid w:val="0010676B"/>
    <w:rsid w:val="001075E3"/>
    <w:rsid w:val="001104E0"/>
    <w:rsid w:val="001106CE"/>
    <w:rsid w:val="00111F2D"/>
    <w:rsid w:val="00112FAB"/>
    <w:rsid w:val="001133A7"/>
    <w:rsid w:val="00113608"/>
    <w:rsid w:val="0011378A"/>
    <w:rsid w:val="0011389D"/>
    <w:rsid w:val="001147E8"/>
    <w:rsid w:val="00114AFD"/>
    <w:rsid w:val="00114B4B"/>
    <w:rsid w:val="0011510A"/>
    <w:rsid w:val="00115BD1"/>
    <w:rsid w:val="00116130"/>
    <w:rsid w:val="001163FC"/>
    <w:rsid w:val="00117186"/>
    <w:rsid w:val="001174ED"/>
    <w:rsid w:val="00117C5E"/>
    <w:rsid w:val="00120A63"/>
    <w:rsid w:val="00121274"/>
    <w:rsid w:val="001212BE"/>
    <w:rsid w:val="00121313"/>
    <w:rsid w:val="00121BE0"/>
    <w:rsid w:val="00122311"/>
    <w:rsid w:val="0012274D"/>
    <w:rsid w:val="00122D95"/>
    <w:rsid w:val="00122E6D"/>
    <w:rsid w:val="00123B8F"/>
    <w:rsid w:val="00123DA8"/>
    <w:rsid w:val="00123FAF"/>
    <w:rsid w:val="00124360"/>
    <w:rsid w:val="00124FBA"/>
    <w:rsid w:val="001259D6"/>
    <w:rsid w:val="00125AFF"/>
    <w:rsid w:val="00125FF8"/>
    <w:rsid w:val="00127724"/>
    <w:rsid w:val="00127F83"/>
    <w:rsid w:val="0013043A"/>
    <w:rsid w:val="0013117E"/>
    <w:rsid w:val="00131605"/>
    <w:rsid w:val="00131C7D"/>
    <w:rsid w:val="00131D53"/>
    <w:rsid w:val="0013233A"/>
    <w:rsid w:val="001342AD"/>
    <w:rsid w:val="001349FF"/>
    <w:rsid w:val="00134A5B"/>
    <w:rsid w:val="00134C4C"/>
    <w:rsid w:val="00134EAE"/>
    <w:rsid w:val="00135841"/>
    <w:rsid w:val="00135BAD"/>
    <w:rsid w:val="00136452"/>
    <w:rsid w:val="00137812"/>
    <w:rsid w:val="00137B83"/>
    <w:rsid w:val="00140711"/>
    <w:rsid w:val="0014079F"/>
    <w:rsid w:val="00140804"/>
    <w:rsid w:val="00140A33"/>
    <w:rsid w:val="0014176D"/>
    <w:rsid w:val="001418B8"/>
    <w:rsid w:val="001427E6"/>
    <w:rsid w:val="001429DF"/>
    <w:rsid w:val="00142F47"/>
    <w:rsid w:val="00143002"/>
    <w:rsid w:val="00143154"/>
    <w:rsid w:val="0014329D"/>
    <w:rsid w:val="00143546"/>
    <w:rsid w:val="00143E9F"/>
    <w:rsid w:val="001458E9"/>
    <w:rsid w:val="00145B4F"/>
    <w:rsid w:val="00145E90"/>
    <w:rsid w:val="00145F3E"/>
    <w:rsid w:val="001468AE"/>
    <w:rsid w:val="00150249"/>
    <w:rsid w:val="001508AA"/>
    <w:rsid w:val="001511E9"/>
    <w:rsid w:val="00151F18"/>
    <w:rsid w:val="001521C8"/>
    <w:rsid w:val="00152609"/>
    <w:rsid w:val="00152C95"/>
    <w:rsid w:val="001533CF"/>
    <w:rsid w:val="001535E1"/>
    <w:rsid w:val="00153B56"/>
    <w:rsid w:val="00153D7B"/>
    <w:rsid w:val="00154434"/>
    <w:rsid w:val="00154B73"/>
    <w:rsid w:val="00154D34"/>
    <w:rsid w:val="001553A2"/>
    <w:rsid w:val="00155DCE"/>
    <w:rsid w:val="0015619C"/>
    <w:rsid w:val="00156AD6"/>
    <w:rsid w:val="00157758"/>
    <w:rsid w:val="00160630"/>
    <w:rsid w:val="0016070A"/>
    <w:rsid w:val="00160EEB"/>
    <w:rsid w:val="00161017"/>
    <w:rsid w:val="00161850"/>
    <w:rsid w:val="00161894"/>
    <w:rsid w:val="0016205E"/>
    <w:rsid w:val="001621E1"/>
    <w:rsid w:val="001632E8"/>
    <w:rsid w:val="00163394"/>
    <w:rsid w:val="0016366E"/>
    <w:rsid w:val="0016395E"/>
    <w:rsid w:val="00163B33"/>
    <w:rsid w:val="00163E7A"/>
    <w:rsid w:val="00164261"/>
    <w:rsid w:val="001643CC"/>
    <w:rsid w:val="001656F7"/>
    <w:rsid w:val="001661B0"/>
    <w:rsid w:val="001670D9"/>
    <w:rsid w:val="001671F4"/>
    <w:rsid w:val="00167372"/>
    <w:rsid w:val="00167426"/>
    <w:rsid w:val="00167C1B"/>
    <w:rsid w:val="00167D31"/>
    <w:rsid w:val="00167EAB"/>
    <w:rsid w:val="00170187"/>
    <w:rsid w:val="001702FA"/>
    <w:rsid w:val="001711ED"/>
    <w:rsid w:val="00171831"/>
    <w:rsid w:val="00171F81"/>
    <w:rsid w:val="001728A1"/>
    <w:rsid w:val="0017330E"/>
    <w:rsid w:val="001733E5"/>
    <w:rsid w:val="00173945"/>
    <w:rsid w:val="00174198"/>
    <w:rsid w:val="001760E5"/>
    <w:rsid w:val="0017647B"/>
    <w:rsid w:val="00177804"/>
    <w:rsid w:val="00177A05"/>
    <w:rsid w:val="001818AE"/>
    <w:rsid w:val="001819D6"/>
    <w:rsid w:val="00181A32"/>
    <w:rsid w:val="00181D07"/>
    <w:rsid w:val="00182478"/>
    <w:rsid w:val="001825C3"/>
    <w:rsid w:val="00182B17"/>
    <w:rsid w:val="00182F27"/>
    <w:rsid w:val="00183697"/>
    <w:rsid w:val="00183DFF"/>
    <w:rsid w:val="00184473"/>
    <w:rsid w:val="001855D9"/>
    <w:rsid w:val="00185C08"/>
    <w:rsid w:val="00186CF2"/>
    <w:rsid w:val="00186E02"/>
    <w:rsid w:val="001872B8"/>
    <w:rsid w:val="00187981"/>
    <w:rsid w:val="001879CA"/>
    <w:rsid w:val="00187F05"/>
    <w:rsid w:val="001912C3"/>
    <w:rsid w:val="001919A7"/>
    <w:rsid w:val="001919C9"/>
    <w:rsid w:val="00191D30"/>
    <w:rsid w:val="001923AD"/>
    <w:rsid w:val="00193354"/>
    <w:rsid w:val="0019384B"/>
    <w:rsid w:val="001940FC"/>
    <w:rsid w:val="001951F4"/>
    <w:rsid w:val="00195D1B"/>
    <w:rsid w:val="00196BA7"/>
    <w:rsid w:val="001A014A"/>
    <w:rsid w:val="001A148E"/>
    <w:rsid w:val="001A1C56"/>
    <w:rsid w:val="001A1F55"/>
    <w:rsid w:val="001A279B"/>
    <w:rsid w:val="001A3305"/>
    <w:rsid w:val="001A3902"/>
    <w:rsid w:val="001A3C87"/>
    <w:rsid w:val="001A4100"/>
    <w:rsid w:val="001A7360"/>
    <w:rsid w:val="001A754B"/>
    <w:rsid w:val="001A76CC"/>
    <w:rsid w:val="001B0411"/>
    <w:rsid w:val="001B0612"/>
    <w:rsid w:val="001B0775"/>
    <w:rsid w:val="001B2AF8"/>
    <w:rsid w:val="001B3195"/>
    <w:rsid w:val="001B42D9"/>
    <w:rsid w:val="001B4755"/>
    <w:rsid w:val="001B4C23"/>
    <w:rsid w:val="001B56D9"/>
    <w:rsid w:val="001B5739"/>
    <w:rsid w:val="001B5FA8"/>
    <w:rsid w:val="001B604A"/>
    <w:rsid w:val="001B67BE"/>
    <w:rsid w:val="001B6CDB"/>
    <w:rsid w:val="001B707D"/>
    <w:rsid w:val="001C0269"/>
    <w:rsid w:val="001C05A2"/>
    <w:rsid w:val="001C1726"/>
    <w:rsid w:val="001C17D1"/>
    <w:rsid w:val="001C1FC0"/>
    <w:rsid w:val="001C28CA"/>
    <w:rsid w:val="001C2CF6"/>
    <w:rsid w:val="001C3975"/>
    <w:rsid w:val="001C3FAF"/>
    <w:rsid w:val="001C42AB"/>
    <w:rsid w:val="001C4410"/>
    <w:rsid w:val="001C4431"/>
    <w:rsid w:val="001C4699"/>
    <w:rsid w:val="001C4B45"/>
    <w:rsid w:val="001C5605"/>
    <w:rsid w:val="001C584C"/>
    <w:rsid w:val="001C60EF"/>
    <w:rsid w:val="001C6802"/>
    <w:rsid w:val="001C75FF"/>
    <w:rsid w:val="001C7A74"/>
    <w:rsid w:val="001C7D76"/>
    <w:rsid w:val="001C7EF8"/>
    <w:rsid w:val="001D0622"/>
    <w:rsid w:val="001D0999"/>
    <w:rsid w:val="001D13DB"/>
    <w:rsid w:val="001D2028"/>
    <w:rsid w:val="001D20F6"/>
    <w:rsid w:val="001D25F5"/>
    <w:rsid w:val="001D32E0"/>
    <w:rsid w:val="001D3A68"/>
    <w:rsid w:val="001D4788"/>
    <w:rsid w:val="001D4E5E"/>
    <w:rsid w:val="001D5115"/>
    <w:rsid w:val="001D5F77"/>
    <w:rsid w:val="001D5FD0"/>
    <w:rsid w:val="001D64FD"/>
    <w:rsid w:val="001D76D7"/>
    <w:rsid w:val="001D7B33"/>
    <w:rsid w:val="001E1568"/>
    <w:rsid w:val="001E225B"/>
    <w:rsid w:val="001E2C98"/>
    <w:rsid w:val="001E2F5A"/>
    <w:rsid w:val="001E3781"/>
    <w:rsid w:val="001E40F8"/>
    <w:rsid w:val="001E4EE5"/>
    <w:rsid w:val="001E4FBF"/>
    <w:rsid w:val="001E56F5"/>
    <w:rsid w:val="001E5CAF"/>
    <w:rsid w:val="001E612D"/>
    <w:rsid w:val="001E6EAF"/>
    <w:rsid w:val="001F0218"/>
    <w:rsid w:val="001F0583"/>
    <w:rsid w:val="001F0C01"/>
    <w:rsid w:val="001F17FB"/>
    <w:rsid w:val="001F1C49"/>
    <w:rsid w:val="001F1EBC"/>
    <w:rsid w:val="001F275A"/>
    <w:rsid w:val="001F2919"/>
    <w:rsid w:val="001F2A75"/>
    <w:rsid w:val="001F3125"/>
    <w:rsid w:val="001F3B36"/>
    <w:rsid w:val="001F56E1"/>
    <w:rsid w:val="001F6254"/>
    <w:rsid w:val="001F6648"/>
    <w:rsid w:val="001F72D4"/>
    <w:rsid w:val="00200F1B"/>
    <w:rsid w:val="00200F6F"/>
    <w:rsid w:val="00201382"/>
    <w:rsid w:val="00201A65"/>
    <w:rsid w:val="00201B5D"/>
    <w:rsid w:val="00201EBF"/>
    <w:rsid w:val="002021E5"/>
    <w:rsid w:val="00202C06"/>
    <w:rsid w:val="0020357D"/>
    <w:rsid w:val="0020396D"/>
    <w:rsid w:val="00203A09"/>
    <w:rsid w:val="00203D2F"/>
    <w:rsid w:val="00203E80"/>
    <w:rsid w:val="00204923"/>
    <w:rsid w:val="0020535C"/>
    <w:rsid w:val="0020567E"/>
    <w:rsid w:val="00205E7C"/>
    <w:rsid w:val="0020622C"/>
    <w:rsid w:val="00206BC2"/>
    <w:rsid w:val="00207DF2"/>
    <w:rsid w:val="00210B8F"/>
    <w:rsid w:val="00210BBF"/>
    <w:rsid w:val="0021105E"/>
    <w:rsid w:val="00212BBF"/>
    <w:rsid w:val="002167BF"/>
    <w:rsid w:val="00217121"/>
    <w:rsid w:val="00217AB3"/>
    <w:rsid w:val="00217F90"/>
    <w:rsid w:val="002201ED"/>
    <w:rsid w:val="0022026B"/>
    <w:rsid w:val="00220A8F"/>
    <w:rsid w:val="00221199"/>
    <w:rsid w:val="002212DE"/>
    <w:rsid w:val="00221999"/>
    <w:rsid w:val="00221FBA"/>
    <w:rsid w:val="00222E84"/>
    <w:rsid w:val="002232D1"/>
    <w:rsid w:val="0022378F"/>
    <w:rsid w:val="00223B46"/>
    <w:rsid w:val="002248A8"/>
    <w:rsid w:val="002254A6"/>
    <w:rsid w:val="00227026"/>
    <w:rsid w:val="002274A2"/>
    <w:rsid w:val="002276C6"/>
    <w:rsid w:val="00227B7D"/>
    <w:rsid w:val="00231532"/>
    <w:rsid w:val="00231D2C"/>
    <w:rsid w:val="002329DE"/>
    <w:rsid w:val="00232B08"/>
    <w:rsid w:val="00232E71"/>
    <w:rsid w:val="0023342C"/>
    <w:rsid w:val="0023387D"/>
    <w:rsid w:val="00233F54"/>
    <w:rsid w:val="00235A9E"/>
    <w:rsid w:val="002367C0"/>
    <w:rsid w:val="00237960"/>
    <w:rsid w:val="00237E16"/>
    <w:rsid w:val="002402A0"/>
    <w:rsid w:val="002403D2"/>
    <w:rsid w:val="00240EFB"/>
    <w:rsid w:val="00242EF2"/>
    <w:rsid w:val="00243067"/>
    <w:rsid w:val="002430AC"/>
    <w:rsid w:val="00243748"/>
    <w:rsid w:val="00243B32"/>
    <w:rsid w:val="002447E7"/>
    <w:rsid w:val="00244DB8"/>
    <w:rsid w:val="002457F4"/>
    <w:rsid w:val="00245A98"/>
    <w:rsid w:val="00246E4E"/>
    <w:rsid w:val="002474C5"/>
    <w:rsid w:val="002502BD"/>
    <w:rsid w:val="0025048F"/>
    <w:rsid w:val="00250708"/>
    <w:rsid w:val="002507BD"/>
    <w:rsid w:val="00251301"/>
    <w:rsid w:val="00251D58"/>
    <w:rsid w:val="00252E3F"/>
    <w:rsid w:val="00252F2A"/>
    <w:rsid w:val="002540B7"/>
    <w:rsid w:val="0025424A"/>
    <w:rsid w:val="002550C4"/>
    <w:rsid w:val="002558CE"/>
    <w:rsid w:val="00255924"/>
    <w:rsid w:val="002567B1"/>
    <w:rsid w:val="002567E1"/>
    <w:rsid w:val="00256C4D"/>
    <w:rsid w:val="0025717E"/>
    <w:rsid w:val="002572CC"/>
    <w:rsid w:val="00257BC5"/>
    <w:rsid w:val="002611AE"/>
    <w:rsid w:val="002614E4"/>
    <w:rsid w:val="00261F14"/>
    <w:rsid w:val="00261FA5"/>
    <w:rsid w:val="00262796"/>
    <w:rsid w:val="002628ED"/>
    <w:rsid w:val="0026306F"/>
    <w:rsid w:val="002636F3"/>
    <w:rsid w:val="00263956"/>
    <w:rsid w:val="00263C21"/>
    <w:rsid w:val="0026416D"/>
    <w:rsid w:val="00264860"/>
    <w:rsid w:val="00264A76"/>
    <w:rsid w:val="002659AA"/>
    <w:rsid w:val="00266310"/>
    <w:rsid w:val="00266896"/>
    <w:rsid w:val="00266E84"/>
    <w:rsid w:val="00267792"/>
    <w:rsid w:val="00271562"/>
    <w:rsid w:val="00272782"/>
    <w:rsid w:val="002728B9"/>
    <w:rsid w:val="00272CED"/>
    <w:rsid w:val="002734C9"/>
    <w:rsid w:val="0027421E"/>
    <w:rsid w:val="0027473E"/>
    <w:rsid w:val="0027539D"/>
    <w:rsid w:val="00275EEB"/>
    <w:rsid w:val="00275F1A"/>
    <w:rsid w:val="00276569"/>
    <w:rsid w:val="0027659C"/>
    <w:rsid w:val="002776E8"/>
    <w:rsid w:val="00277ED2"/>
    <w:rsid w:val="002803D9"/>
    <w:rsid w:val="002805AA"/>
    <w:rsid w:val="00280DFD"/>
    <w:rsid w:val="00281361"/>
    <w:rsid w:val="0028146C"/>
    <w:rsid w:val="00281D0F"/>
    <w:rsid w:val="00281ECF"/>
    <w:rsid w:val="002846CA"/>
    <w:rsid w:val="00285A9E"/>
    <w:rsid w:val="002866E5"/>
    <w:rsid w:val="0028747C"/>
    <w:rsid w:val="0028762F"/>
    <w:rsid w:val="00287D4A"/>
    <w:rsid w:val="002915BB"/>
    <w:rsid w:val="00292323"/>
    <w:rsid w:val="0029296E"/>
    <w:rsid w:val="00292EDB"/>
    <w:rsid w:val="00293177"/>
    <w:rsid w:val="00293E20"/>
    <w:rsid w:val="00293E79"/>
    <w:rsid w:val="0029434E"/>
    <w:rsid w:val="0029495E"/>
    <w:rsid w:val="00295ADB"/>
    <w:rsid w:val="002966E0"/>
    <w:rsid w:val="00296EA6"/>
    <w:rsid w:val="002A1850"/>
    <w:rsid w:val="002A20BC"/>
    <w:rsid w:val="002A27DD"/>
    <w:rsid w:val="002A2A69"/>
    <w:rsid w:val="002A2C3A"/>
    <w:rsid w:val="002A2C78"/>
    <w:rsid w:val="002A32A1"/>
    <w:rsid w:val="002A33CA"/>
    <w:rsid w:val="002A3459"/>
    <w:rsid w:val="002A3DE0"/>
    <w:rsid w:val="002A3DE8"/>
    <w:rsid w:val="002A42AD"/>
    <w:rsid w:val="002A4343"/>
    <w:rsid w:val="002A50B6"/>
    <w:rsid w:val="002A5877"/>
    <w:rsid w:val="002A5DD7"/>
    <w:rsid w:val="002A60B3"/>
    <w:rsid w:val="002A793B"/>
    <w:rsid w:val="002B0DB5"/>
    <w:rsid w:val="002B1602"/>
    <w:rsid w:val="002B1BEA"/>
    <w:rsid w:val="002B1E22"/>
    <w:rsid w:val="002B22F1"/>
    <w:rsid w:val="002B2661"/>
    <w:rsid w:val="002B3BE8"/>
    <w:rsid w:val="002B3D0C"/>
    <w:rsid w:val="002B4A01"/>
    <w:rsid w:val="002B4FD3"/>
    <w:rsid w:val="002B59D5"/>
    <w:rsid w:val="002B67ED"/>
    <w:rsid w:val="002B7104"/>
    <w:rsid w:val="002B74CC"/>
    <w:rsid w:val="002B75F0"/>
    <w:rsid w:val="002B7BDC"/>
    <w:rsid w:val="002B7D6D"/>
    <w:rsid w:val="002C0A8F"/>
    <w:rsid w:val="002C0C20"/>
    <w:rsid w:val="002C245B"/>
    <w:rsid w:val="002C2D41"/>
    <w:rsid w:val="002C2F86"/>
    <w:rsid w:val="002C3041"/>
    <w:rsid w:val="002C3181"/>
    <w:rsid w:val="002C373B"/>
    <w:rsid w:val="002C3752"/>
    <w:rsid w:val="002C39C7"/>
    <w:rsid w:val="002C3C5D"/>
    <w:rsid w:val="002C4534"/>
    <w:rsid w:val="002C5405"/>
    <w:rsid w:val="002C56B6"/>
    <w:rsid w:val="002C58B4"/>
    <w:rsid w:val="002C6052"/>
    <w:rsid w:val="002C611E"/>
    <w:rsid w:val="002C621E"/>
    <w:rsid w:val="002C6367"/>
    <w:rsid w:val="002C6B36"/>
    <w:rsid w:val="002C70F5"/>
    <w:rsid w:val="002C765E"/>
    <w:rsid w:val="002C79CB"/>
    <w:rsid w:val="002D08B0"/>
    <w:rsid w:val="002D0CDB"/>
    <w:rsid w:val="002D232D"/>
    <w:rsid w:val="002D2E67"/>
    <w:rsid w:val="002D319D"/>
    <w:rsid w:val="002D34B6"/>
    <w:rsid w:val="002D38FB"/>
    <w:rsid w:val="002D46A9"/>
    <w:rsid w:val="002D4CCC"/>
    <w:rsid w:val="002D4F5C"/>
    <w:rsid w:val="002D5365"/>
    <w:rsid w:val="002D597F"/>
    <w:rsid w:val="002D618D"/>
    <w:rsid w:val="002D6530"/>
    <w:rsid w:val="002D6BEB"/>
    <w:rsid w:val="002D6F8E"/>
    <w:rsid w:val="002D7A91"/>
    <w:rsid w:val="002E07CB"/>
    <w:rsid w:val="002E0C84"/>
    <w:rsid w:val="002E0DAD"/>
    <w:rsid w:val="002E1120"/>
    <w:rsid w:val="002E2691"/>
    <w:rsid w:val="002E2B8F"/>
    <w:rsid w:val="002E36AC"/>
    <w:rsid w:val="002E4649"/>
    <w:rsid w:val="002E465D"/>
    <w:rsid w:val="002E4A10"/>
    <w:rsid w:val="002E54F4"/>
    <w:rsid w:val="002E597D"/>
    <w:rsid w:val="002E66BB"/>
    <w:rsid w:val="002E79A8"/>
    <w:rsid w:val="002E79D1"/>
    <w:rsid w:val="002E79F2"/>
    <w:rsid w:val="002F0263"/>
    <w:rsid w:val="002F0396"/>
    <w:rsid w:val="002F0518"/>
    <w:rsid w:val="002F05D2"/>
    <w:rsid w:val="002F0FCF"/>
    <w:rsid w:val="002F15EA"/>
    <w:rsid w:val="002F167C"/>
    <w:rsid w:val="002F22BC"/>
    <w:rsid w:val="002F2D1A"/>
    <w:rsid w:val="002F2D4B"/>
    <w:rsid w:val="002F31DA"/>
    <w:rsid w:val="002F358A"/>
    <w:rsid w:val="002F3A2F"/>
    <w:rsid w:val="002F3EE9"/>
    <w:rsid w:val="002F501D"/>
    <w:rsid w:val="002F51C0"/>
    <w:rsid w:val="002F60C3"/>
    <w:rsid w:val="002F6299"/>
    <w:rsid w:val="002F75D0"/>
    <w:rsid w:val="002F7843"/>
    <w:rsid w:val="002F7C15"/>
    <w:rsid w:val="002F7C98"/>
    <w:rsid w:val="002F7E22"/>
    <w:rsid w:val="002F7F00"/>
    <w:rsid w:val="00301690"/>
    <w:rsid w:val="00301CC2"/>
    <w:rsid w:val="00301EF1"/>
    <w:rsid w:val="00303254"/>
    <w:rsid w:val="003037C2"/>
    <w:rsid w:val="00303CFB"/>
    <w:rsid w:val="003049E2"/>
    <w:rsid w:val="00304BCE"/>
    <w:rsid w:val="00304BD1"/>
    <w:rsid w:val="00304EFE"/>
    <w:rsid w:val="003058BD"/>
    <w:rsid w:val="00306A7D"/>
    <w:rsid w:val="00306E67"/>
    <w:rsid w:val="00307ACE"/>
    <w:rsid w:val="0031003E"/>
    <w:rsid w:val="00310217"/>
    <w:rsid w:val="0031040A"/>
    <w:rsid w:val="003105E6"/>
    <w:rsid w:val="00310895"/>
    <w:rsid w:val="00310B0F"/>
    <w:rsid w:val="00310EB5"/>
    <w:rsid w:val="003127EE"/>
    <w:rsid w:val="00312E59"/>
    <w:rsid w:val="00313337"/>
    <w:rsid w:val="00313918"/>
    <w:rsid w:val="00313BE9"/>
    <w:rsid w:val="00313F0B"/>
    <w:rsid w:val="00314983"/>
    <w:rsid w:val="00314B27"/>
    <w:rsid w:val="00315282"/>
    <w:rsid w:val="003159A6"/>
    <w:rsid w:val="00315B7E"/>
    <w:rsid w:val="00315D3B"/>
    <w:rsid w:val="00316826"/>
    <w:rsid w:val="00317237"/>
    <w:rsid w:val="00317544"/>
    <w:rsid w:val="0031789C"/>
    <w:rsid w:val="00320603"/>
    <w:rsid w:val="00320BEF"/>
    <w:rsid w:val="00320C32"/>
    <w:rsid w:val="00321A50"/>
    <w:rsid w:val="00322470"/>
    <w:rsid w:val="00322F4D"/>
    <w:rsid w:val="00323191"/>
    <w:rsid w:val="00325426"/>
    <w:rsid w:val="003254C6"/>
    <w:rsid w:val="00325FD7"/>
    <w:rsid w:val="003265E2"/>
    <w:rsid w:val="00326ACD"/>
    <w:rsid w:val="00326EAB"/>
    <w:rsid w:val="003277A8"/>
    <w:rsid w:val="00327A18"/>
    <w:rsid w:val="00327CD0"/>
    <w:rsid w:val="00327FE7"/>
    <w:rsid w:val="00330722"/>
    <w:rsid w:val="00330D4E"/>
    <w:rsid w:val="003323B1"/>
    <w:rsid w:val="0033328E"/>
    <w:rsid w:val="00333F75"/>
    <w:rsid w:val="00334FB6"/>
    <w:rsid w:val="00335048"/>
    <w:rsid w:val="0033529C"/>
    <w:rsid w:val="00336023"/>
    <w:rsid w:val="003374C3"/>
    <w:rsid w:val="0034157B"/>
    <w:rsid w:val="00341D8A"/>
    <w:rsid w:val="003422AA"/>
    <w:rsid w:val="003424FF"/>
    <w:rsid w:val="00342D14"/>
    <w:rsid w:val="003433D3"/>
    <w:rsid w:val="003437FA"/>
    <w:rsid w:val="003442A2"/>
    <w:rsid w:val="00346888"/>
    <w:rsid w:val="0034689A"/>
    <w:rsid w:val="00347868"/>
    <w:rsid w:val="0035010B"/>
    <w:rsid w:val="003509DB"/>
    <w:rsid w:val="00350EAC"/>
    <w:rsid w:val="0035116D"/>
    <w:rsid w:val="003517A3"/>
    <w:rsid w:val="00351918"/>
    <w:rsid w:val="00352483"/>
    <w:rsid w:val="0035264D"/>
    <w:rsid w:val="00352AD2"/>
    <w:rsid w:val="003530F1"/>
    <w:rsid w:val="0035362A"/>
    <w:rsid w:val="00354E40"/>
    <w:rsid w:val="00355173"/>
    <w:rsid w:val="003553AD"/>
    <w:rsid w:val="00355C16"/>
    <w:rsid w:val="003575E2"/>
    <w:rsid w:val="003578F8"/>
    <w:rsid w:val="00357CDC"/>
    <w:rsid w:val="003612D7"/>
    <w:rsid w:val="003612DE"/>
    <w:rsid w:val="00361434"/>
    <w:rsid w:val="00361796"/>
    <w:rsid w:val="00362E54"/>
    <w:rsid w:val="003631D2"/>
    <w:rsid w:val="003638B1"/>
    <w:rsid w:val="003642A6"/>
    <w:rsid w:val="0036453A"/>
    <w:rsid w:val="00364FE9"/>
    <w:rsid w:val="00365283"/>
    <w:rsid w:val="0036548D"/>
    <w:rsid w:val="0036552D"/>
    <w:rsid w:val="003661AC"/>
    <w:rsid w:val="00366598"/>
    <w:rsid w:val="00366CA9"/>
    <w:rsid w:val="00367106"/>
    <w:rsid w:val="003679F3"/>
    <w:rsid w:val="00367B0A"/>
    <w:rsid w:val="00370BEB"/>
    <w:rsid w:val="00370C32"/>
    <w:rsid w:val="00371589"/>
    <w:rsid w:val="00371A07"/>
    <w:rsid w:val="00371F27"/>
    <w:rsid w:val="0037226E"/>
    <w:rsid w:val="0037354F"/>
    <w:rsid w:val="003735A9"/>
    <w:rsid w:val="00373836"/>
    <w:rsid w:val="00375149"/>
    <w:rsid w:val="0037559C"/>
    <w:rsid w:val="00376BD6"/>
    <w:rsid w:val="00380308"/>
    <w:rsid w:val="00381056"/>
    <w:rsid w:val="00382664"/>
    <w:rsid w:val="00382B59"/>
    <w:rsid w:val="0038384E"/>
    <w:rsid w:val="00384011"/>
    <w:rsid w:val="003841E8"/>
    <w:rsid w:val="0038449B"/>
    <w:rsid w:val="00384D1C"/>
    <w:rsid w:val="003861DC"/>
    <w:rsid w:val="003866D3"/>
    <w:rsid w:val="0038720E"/>
    <w:rsid w:val="00390DE4"/>
    <w:rsid w:val="003910CB"/>
    <w:rsid w:val="00391B28"/>
    <w:rsid w:val="00391BCF"/>
    <w:rsid w:val="003925FE"/>
    <w:rsid w:val="0039294B"/>
    <w:rsid w:val="003930AF"/>
    <w:rsid w:val="0039321B"/>
    <w:rsid w:val="00393CF1"/>
    <w:rsid w:val="0039409B"/>
    <w:rsid w:val="00394FF2"/>
    <w:rsid w:val="003966AB"/>
    <w:rsid w:val="00396C0C"/>
    <w:rsid w:val="00396C32"/>
    <w:rsid w:val="00396EF0"/>
    <w:rsid w:val="00397296"/>
    <w:rsid w:val="00397677"/>
    <w:rsid w:val="0039785D"/>
    <w:rsid w:val="003A316E"/>
    <w:rsid w:val="003A3621"/>
    <w:rsid w:val="003A3E42"/>
    <w:rsid w:val="003A45B1"/>
    <w:rsid w:val="003A4981"/>
    <w:rsid w:val="003A4FEF"/>
    <w:rsid w:val="003A58C0"/>
    <w:rsid w:val="003A7A54"/>
    <w:rsid w:val="003B04A4"/>
    <w:rsid w:val="003B0CAC"/>
    <w:rsid w:val="003B0D52"/>
    <w:rsid w:val="003B2924"/>
    <w:rsid w:val="003B2AD6"/>
    <w:rsid w:val="003B2B2D"/>
    <w:rsid w:val="003B4152"/>
    <w:rsid w:val="003B4546"/>
    <w:rsid w:val="003B5561"/>
    <w:rsid w:val="003B60FD"/>
    <w:rsid w:val="003B63A7"/>
    <w:rsid w:val="003B648E"/>
    <w:rsid w:val="003C0776"/>
    <w:rsid w:val="003C101B"/>
    <w:rsid w:val="003C1EEF"/>
    <w:rsid w:val="003C2191"/>
    <w:rsid w:val="003C27CF"/>
    <w:rsid w:val="003C2A5D"/>
    <w:rsid w:val="003C5074"/>
    <w:rsid w:val="003C50A0"/>
    <w:rsid w:val="003C53B0"/>
    <w:rsid w:val="003C53E5"/>
    <w:rsid w:val="003C56C8"/>
    <w:rsid w:val="003C59DF"/>
    <w:rsid w:val="003C5A8F"/>
    <w:rsid w:val="003C5CF1"/>
    <w:rsid w:val="003D087A"/>
    <w:rsid w:val="003D0C73"/>
    <w:rsid w:val="003D4BBC"/>
    <w:rsid w:val="003D4C27"/>
    <w:rsid w:val="003D54CC"/>
    <w:rsid w:val="003D5AA7"/>
    <w:rsid w:val="003D62E4"/>
    <w:rsid w:val="003D688D"/>
    <w:rsid w:val="003D6BBC"/>
    <w:rsid w:val="003E04DF"/>
    <w:rsid w:val="003E09BA"/>
    <w:rsid w:val="003E0C79"/>
    <w:rsid w:val="003E1ADA"/>
    <w:rsid w:val="003E2F97"/>
    <w:rsid w:val="003E3C2F"/>
    <w:rsid w:val="003E404E"/>
    <w:rsid w:val="003E5A79"/>
    <w:rsid w:val="003E6088"/>
    <w:rsid w:val="003E6C90"/>
    <w:rsid w:val="003E788B"/>
    <w:rsid w:val="003E7E51"/>
    <w:rsid w:val="003F0805"/>
    <w:rsid w:val="003F0C99"/>
    <w:rsid w:val="003F1269"/>
    <w:rsid w:val="003F1426"/>
    <w:rsid w:val="003F22D5"/>
    <w:rsid w:val="003F2336"/>
    <w:rsid w:val="003F26D6"/>
    <w:rsid w:val="003F28DF"/>
    <w:rsid w:val="003F354E"/>
    <w:rsid w:val="003F39D9"/>
    <w:rsid w:val="003F4283"/>
    <w:rsid w:val="003F4327"/>
    <w:rsid w:val="003F4659"/>
    <w:rsid w:val="003F4E43"/>
    <w:rsid w:val="003F4FAA"/>
    <w:rsid w:val="003F5862"/>
    <w:rsid w:val="003F598A"/>
    <w:rsid w:val="003F5C5B"/>
    <w:rsid w:val="003F68C8"/>
    <w:rsid w:val="003F6A08"/>
    <w:rsid w:val="003F730D"/>
    <w:rsid w:val="003F78BF"/>
    <w:rsid w:val="0040078B"/>
    <w:rsid w:val="00400E77"/>
    <w:rsid w:val="004013E4"/>
    <w:rsid w:val="0040192E"/>
    <w:rsid w:val="00402386"/>
    <w:rsid w:val="004024A0"/>
    <w:rsid w:val="004039F5"/>
    <w:rsid w:val="00403B50"/>
    <w:rsid w:val="004041CD"/>
    <w:rsid w:val="00404912"/>
    <w:rsid w:val="0040518B"/>
    <w:rsid w:val="00405578"/>
    <w:rsid w:val="004056E7"/>
    <w:rsid w:val="0040609B"/>
    <w:rsid w:val="00406843"/>
    <w:rsid w:val="00407B3D"/>
    <w:rsid w:val="00407E1D"/>
    <w:rsid w:val="00407E8C"/>
    <w:rsid w:val="00407E9B"/>
    <w:rsid w:val="00410075"/>
    <w:rsid w:val="00410640"/>
    <w:rsid w:val="00410958"/>
    <w:rsid w:val="004115CC"/>
    <w:rsid w:val="00411AD6"/>
    <w:rsid w:val="00412199"/>
    <w:rsid w:val="004123AD"/>
    <w:rsid w:val="0041367D"/>
    <w:rsid w:val="00414166"/>
    <w:rsid w:val="00414942"/>
    <w:rsid w:val="00415E95"/>
    <w:rsid w:val="00415FEC"/>
    <w:rsid w:val="00416B04"/>
    <w:rsid w:val="00416F36"/>
    <w:rsid w:val="004176FF"/>
    <w:rsid w:val="00417C90"/>
    <w:rsid w:val="00422C59"/>
    <w:rsid w:val="00422F90"/>
    <w:rsid w:val="004230D3"/>
    <w:rsid w:val="00423172"/>
    <w:rsid w:val="0042354E"/>
    <w:rsid w:val="00423992"/>
    <w:rsid w:val="004243E3"/>
    <w:rsid w:val="00424423"/>
    <w:rsid w:val="004249FE"/>
    <w:rsid w:val="00424DFB"/>
    <w:rsid w:val="00425607"/>
    <w:rsid w:val="004260C6"/>
    <w:rsid w:val="0042779A"/>
    <w:rsid w:val="004300B8"/>
    <w:rsid w:val="0043186A"/>
    <w:rsid w:val="00431D95"/>
    <w:rsid w:val="0043292C"/>
    <w:rsid w:val="00433C96"/>
    <w:rsid w:val="00434177"/>
    <w:rsid w:val="0043426C"/>
    <w:rsid w:val="00434335"/>
    <w:rsid w:val="00435226"/>
    <w:rsid w:val="00435795"/>
    <w:rsid w:val="00435B13"/>
    <w:rsid w:val="004375CA"/>
    <w:rsid w:val="00437784"/>
    <w:rsid w:val="00437C45"/>
    <w:rsid w:val="004400BF"/>
    <w:rsid w:val="004401BB"/>
    <w:rsid w:val="00440309"/>
    <w:rsid w:val="00440C92"/>
    <w:rsid w:val="00441C37"/>
    <w:rsid w:val="00442750"/>
    <w:rsid w:val="00442CCA"/>
    <w:rsid w:val="004437D7"/>
    <w:rsid w:val="0044385E"/>
    <w:rsid w:val="00443E85"/>
    <w:rsid w:val="0044417A"/>
    <w:rsid w:val="004450FA"/>
    <w:rsid w:val="004454AA"/>
    <w:rsid w:val="004476AC"/>
    <w:rsid w:val="00450AF7"/>
    <w:rsid w:val="00451B3C"/>
    <w:rsid w:val="00451FF3"/>
    <w:rsid w:val="004520AB"/>
    <w:rsid w:val="0045263E"/>
    <w:rsid w:val="00452EBD"/>
    <w:rsid w:val="00453CBF"/>
    <w:rsid w:val="00454FD9"/>
    <w:rsid w:val="0045551B"/>
    <w:rsid w:val="0045648D"/>
    <w:rsid w:val="00456793"/>
    <w:rsid w:val="00456862"/>
    <w:rsid w:val="004569A5"/>
    <w:rsid w:val="00456B74"/>
    <w:rsid w:val="0045700C"/>
    <w:rsid w:val="00457917"/>
    <w:rsid w:val="00457A1F"/>
    <w:rsid w:val="00457CEA"/>
    <w:rsid w:val="004601D7"/>
    <w:rsid w:val="00460F99"/>
    <w:rsid w:val="00461ABA"/>
    <w:rsid w:val="0046409B"/>
    <w:rsid w:val="004647C6"/>
    <w:rsid w:val="00464B0E"/>
    <w:rsid w:val="00464E5F"/>
    <w:rsid w:val="00465429"/>
    <w:rsid w:val="00465693"/>
    <w:rsid w:val="00465DAE"/>
    <w:rsid w:val="00467926"/>
    <w:rsid w:val="00470040"/>
    <w:rsid w:val="0047064F"/>
    <w:rsid w:val="00470D1F"/>
    <w:rsid w:val="00471720"/>
    <w:rsid w:val="004717E8"/>
    <w:rsid w:val="004728E2"/>
    <w:rsid w:val="00473B73"/>
    <w:rsid w:val="004758BB"/>
    <w:rsid w:val="00475F56"/>
    <w:rsid w:val="00476564"/>
    <w:rsid w:val="00476E9C"/>
    <w:rsid w:val="00476EFE"/>
    <w:rsid w:val="004772C4"/>
    <w:rsid w:val="0047730F"/>
    <w:rsid w:val="0047740B"/>
    <w:rsid w:val="00477433"/>
    <w:rsid w:val="004779B9"/>
    <w:rsid w:val="00477F03"/>
    <w:rsid w:val="00477FE0"/>
    <w:rsid w:val="0048054D"/>
    <w:rsid w:val="00480B52"/>
    <w:rsid w:val="00480C65"/>
    <w:rsid w:val="004816DA"/>
    <w:rsid w:val="00481793"/>
    <w:rsid w:val="00481A52"/>
    <w:rsid w:val="004823DA"/>
    <w:rsid w:val="00482965"/>
    <w:rsid w:val="00483BB5"/>
    <w:rsid w:val="00484380"/>
    <w:rsid w:val="00484700"/>
    <w:rsid w:val="004847DA"/>
    <w:rsid w:val="004847F1"/>
    <w:rsid w:val="004849E2"/>
    <w:rsid w:val="00485799"/>
    <w:rsid w:val="00485B1C"/>
    <w:rsid w:val="00485C3B"/>
    <w:rsid w:val="0048605F"/>
    <w:rsid w:val="00486D48"/>
    <w:rsid w:val="00486F36"/>
    <w:rsid w:val="00487293"/>
    <w:rsid w:val="00487620"/>
    <w:rsid w:val="00490893"/>
    <w:rsid w:val="00490A45"/>
    <w:rsid w:val="00490A4C"/>
    <w:rsid w:val="004913EF"/>
    <w:rsid w:val="004914FC"/>
    <w:rsid w:val="00491F3F"/>
    <w:rsid w:val="00492915"/>
    <w:rsid w:val="004929AE"/>
    <w:rsid w:val="00493464"/>
    <w:rsid w:val="00493B8E"/>
    <w:rsid w:val="004941A6"/>
    <w:rsid w:val="00494717"/>
    <w:rsid w:val="0049520C"/>
    <w:rsid w:val="0049541C"/>
    <w:rsid w:val="004A0640"/>
    <w:rsid w:val="004A0B77"/>
    <w:rsid w:val="004A0D88"/>
    <w:rsid w:val="004A1207"/>
    <w:rsid w:val="004A14E1"/>
    <w:rsid w:val="004A1584"/>
    <w:rsid w:val="004A209C"/>
    <w:rsid w:val="004A2154"/>
    <w:rsid w:val="004A2726"/>
    <w:rsid w:val="004A27EE"/>
    <w:rsid w:val="004A30C1"/>
    <w:rsid w:val="004A3D53"/>
    <w:rsid w:val="004A4756"/>
    <w:rsid w:val="004A4AEF"/>
    <w:rsid w:val="004A4ED0"/>
    <w:rsid w:val="004A4FC0"/>
    <w:rsid w:val="004A50E9"/>
    <w:rsid w:val="004A7968"/>
    <w:rsid w:val="004B01E2"/>
    <w:rsid w:val="004B0769"/>
    <w:rsid w:val="004B09CE"/>
    <w:rsid w:val="004B2D9D"/>
    <w:rsid w:val="004B3310"/>
    <w:rsid w:val="004B4513"/>
    <w:rsid w:val="004B566F"/>
    <w:rsid w:val="004B571C"/>
    <w:rsid w:val="004B74DD"/>
    <w:rsid w:val="004B7720"/>
    <w:rsid w:val="004B7DC6"/>
    <w:rsid w:val="004C04C4"/>
    <w:rsid w:val="004C0580"/>
    <w:rsid w:val="004C0BFD"/>
    <w:rsid w:val="004C0CEE"/>
    <w:rsid w:val="004C0EE3"/>
    <w:rsid w:val="004C0F7A"/>
    <w:rsid w:val="004C13EA"/>
    <w:rsid w:val="004C1435"/>
    <w:rsid w:val="004C151A"/>
    <w:rsid w:val="004C1666"/>
    <w:rsid w:val="004C26D6"/>
    <w:rsid w:val="004C2B00"/>
    <w:rsid w:val="004C2DC9"/>
    <w:rsid w:val="004C39E1"/>
    <w:rsid w:val="004C47D6"/>
    <w:rsid w:val="004C483D"/>
    <w:rsid w:val="004C5A16"/>
    <w:rsid w:val="004C60D1"/>
    <w:rsid w:val="004C743D"/>
    <w:rsid w:val="004C7D04"/>
    <w:rsid w:val="004D0021"/>
    <w:rsid w:val="004D015D"/>
    <w:rsid w:val="004D2273"/>
    <w:rsid w:val="004D291A"/>
    <w:rsid w:val="004D2A90"/>
    <w:rsid w:val="004D3599"/>
    <w:rsid w:val="004D35FB"/>
    <w:rsid w:val="004D38AE"/>
    <w:rsid w:val="004D3B12"/>
    <w:rsid w:val="004D49BC"/>
    <w:rsid w:val="004D655E"/>
    <w:rsid w:val="004D6A57"/>
    <w:rsid w:val="004D6D67"/>
    <w:rsid w:val="004D7105"/>
    <w:rsid w:val="004D7500"/>
    <w:rsid w:val="004E0B23"/>
    <w:rsid w:val="004E16FC"/>
    <w:rsid w:val="004E1A9F"/>
    <w:rsid w:val="004E1D30"/>
    <w:rsid w:val="004E1E2A"/>
    <w:rsid w:val="004E1F9E"/>
    <w:rsid w:val="004E2699"/>
    <w:rsid w:val="004E26F2"/>
    <w:rsid w:val="004E2B8A"/>
    <w:rsid w:val="004E2DF4"/>
    <w:rsid w:val="004E3905"/>
    <w:rsid w:val="004E3DE3"/>
    <w:rsid w:val="004E416F"/>
    <w:rsid w:val="004E4173"/>
    <w:rsid w:val="004E4914"/>
    <w:rsid w:val="004E4FB8"/>
    <w:rsid w:val="004E5B1D"/>
    <w:rsid w:val="004E5B49"/>
    <w:rsid w:val="004E6761"/>
    <w:rsid w:val="004E6CA8"/>
    <w:rsid w:val="004E6F24"/>
    <w:rsid w:val="004E7EC5"/>
    <w:rsid w:val="004F0027"/>
    <w:rsid w:val="004F06A5"/>
    <w:rsid w:val="004F099C"/>
    <w:rsid w:val="004F1468"/>
    <w:rsid w:val="004F16CD"/>
    <w:rsid w:val="004F2759"/>
    <w:rsid w:val="004F2FA6"/>
    <w:rsid w:val="004F45EF"/>
    <w:rsid w:val="004F4AA0"/>
    <w:rsid w:val="004F5312"/>
    <w:rsid w:val="004F542B"/>
    <w:rsid w:val="004F5634"/>
    <w:rsid w:val="004F5D6A"/>
    <w:rsid w:val="004F6565"/>
    <w:rsid w:val="004F72BB"/>
    <w:rsid w:val="004F7AE1"/>
    <w:rsid w:val="004F7EB9"/>
    <w:rsid w:val="0050024D"/>
    <w:rsid w:val="0050080C"/>
    <w:rsid w:val="00500D5E"/>
    <w:rsid w:val="00500E4F"/>
    <w:rsid w:val="00500EFB"/>
    <w:rsid w:val="00501081"/>
    <w:rsid w:val="005018B6"/>
    <w:rsid w:val="00502227"/>
    <w:rsid w:val="005024AB"/>
    <w:rsid w:val="00502EA6"/>
    <w:rsid w:val="005030C1"/>
    <w:rsid w:val="005046F3"/>
    <w:rsid w:val="00504C93"/>
    <w:rsid w:val="00504D5A"/>
    <w:rsid w:val="005066EC"/>
    <w:rsid w:val="00506E11"/>
    <w:rsid w:val="00507973"/>
    <w:rsid w:val="00507FE0"/>
    <w:rsid w:val="00510C72"/>
    <w:rsid w:val="00512318"/>
    <w:rsid w:val="0051288F"/>
    <w:rsid w:val="00512961"/>
    <w:rsid w:val="00512A0D"/>
    <w:rsid w:val="0051312D"/>
    <w:rsid w:val="005137E2"/>
    <w:rsid w:val="0051390A"/>
    <w:rsid w:val="00514656"/>
    <w:rsid w:val="005153C9"/>
    <w:rsid w:val="00517144"/>
    <w:rsid w:val="005174A9"/>
    <w:rsid w:val="005178FD"/>
    <w:rsid w:val="005179E8"/>
    <w:rsid w:val="0052086D"/>
    <w:rsid w:val="005208CB"/>
    <w:rsid w:val="005214F7"/>
    <w:rsid w:val="0052256E"/>
    <w:rsid w:val="005225B6"/>
    <w:rsid w:val="00523765"/>
    <w:rsid w:val="0052405B"/>
    <w:rsid w:val="005241CE"/>
    <w:rsid w:val="00524C0A"/>
    <w:rsid w:val="0052504A"/>
    <w:rsid w:val="0052537A"/>
    <w:rsid w:val="005256D7"/>
    <w:rsid w:val="00525B2A"/>
    <w:rsid w:val="00525EF7"/>
    <w:rsid w:val="00526A57"/>
    <w:rsid w:val="00526B58"/>
    <w:rsid w:val="005273F8"/>
    <w:rsid w:val="00527CBD"/>
    <w:rsid w:val="005314ED"/>
    <w:rsid w:val="0053182D"/>
    <w:rsid w:val="005328F3"/>
    <w:rsid w:val="00532FFC"/>
    <w:rsid w:val="00533056"/>
    <w:rsid w:val="00533108"/>
    <w:rsid w:val="00533919"/>
    <w:rsid w:val="005339A4"/>
    <w:rsid w:val="00533ACD"/>
    <w:rsid w:val="00534236"/>
    <w:rsid w:val="0053427A"/>
    <w:rsid w:val="005344E9"/>
    <w:rsid w:val="0053515D"/>
    <w:rsid w:val="00535312"/>
    <w:rsid w:val="005359AC"/>
    <w:rsid w:val="00536CB0"/>
    <w:rsid w:val="00537C46"/>
    <w:rsid w:val="00540208"/>
    <w:rsid w:val="005412DE"/>
    <w:rsid w:val="005417AF"/>
    <w:rsid w:val="0054189A"/>
    <w:rsid w:val="00541922"/>
    <w:rsid w:val="00541D4F"/>
    <w:rsid w:val="005428C5"/>
    <w:rsid w:val="00543A6E"/>
    <w:rsid w:val="00545020"/>
    <w:rsid w:val="005467CB"/>
    <w:rsid w:val="005470D3"/>
    <w:rsid w:val="00547AC9"/>
    <w:rsid w:val="00550242"/>
    <w:rsid w:val="00550A7A"/>
    <w:rsid w:val="00550D87"/>
    <w:rsid w:val="00551194"/>
    <w:rsid w:val="00551612"/>
    <w:rsid w:val="00552591"/>
    <w:rsid w:val="0055285C"/>
    <w:rsid w:val="00552AB2"/>
    <w:rsid w:val="005537EC"/>
    <w:rsid w:val="00553B6D"/>
    <w:rsid w:val="00553C7E"/>
    <w:rsid w:val="0055449C"/>
    <w:rsid w:val="00555738"/>
    <w:rsid w:val="00555B36"/>
    <w:rsid w:val="00555C2D"/>
    <w:rsid w:val="005561E0"/>
    <w:rsid w:val="0055625F"/>
    <w:rsid w:val="005568B3"/>
    <w:rsid w:val="00556E0D"/>
    <w:rsid w:val="005600D1"/>
    <w:rsid w:val="00560300"/>
    <w:rsid w:val="00561485"/>
    <w:rsid w:val="00561502"/>
    <w:rsid w:val="00561626"/>
    <w:rsid w:val="00561869"/>
    <w:rsid w:val="00561929"/>
    <w:rsid w:val="00561C58"/>
    <w:rsid w:val="00562255"/>
    <w:rsid w:val="00562C90"/>
    <w:rsid w:val="00563598"/>
    <w:rsid w:val="00563A68"/>
    <w:rsid w:val="00563D72"/>
    <w:rsid w:val="00564119"/>
    <w:rsid w:val="00564D3D"/>
    <w:rsid w:val="00564FB0"/>
    <w:rsid w:val="00565122"/>
    <w:rsid w:val="00565526"/>
    <w:rsid w:val="00566574"/>
    <w:rsid w:val="005667A7"/>
    <w:rsid w:val="00566A15"/>
    <w:rsid w:val="00566FD9"/>
    <w:rsid w:val="00567251"/>
    <w:rsid w:val="005700D0"/>
    <w:rsid w:val="005707E7"/>
    <w:rsid w:val="005708F7"/>
    <w:rsid w:val="00571814"/>
    <w:rsid w:val="00571ADA"/>
    <w:rsid w:val="005742F9"/>
    <w:rsid w:val="0057544D"/>
    <w:rsid w:val="00576403"/>
    <w:rsid w:val="00576627"/>
    <w:rsid w:val="00577326"/>
    <w:rsid w:val="00577ADE"/>
    <w:rsid w:val="00577EB6"/>
    <w:rsid w:val="00580117"/>
    <w:rsid w:val="00581808"/>
    <w:rsid w:val="005818F8"/>
    <w:rsid w:val="0058228F"/>
    <w:rsid w:val="00582703"/>
    <w:rsid w:val="0058339B"/>
    <w:rsid w:val="0058345D"/>
    <w:rsid w:val="00583658"/>
    <w:rsid w:val="0058376F"/>
    <w:rsid w:val="005839CE"/>
    <w:rsid w:val="00583E2A"/>
    <w:rsid w:val="00584E76"/>
    <w:rsid w:val="005855F0"/>
    <w:rsid w:val="0058566A"/>
    <w:rsid w:val="00585A24"/>
    <w:rsid w:val="00585D26"/>
    <w:rsid w:val="0058728B"/>
    <w:rsid w:val="00587588"/>
    <w:rsid w:val="00590228"/>
    <w:rsid w:val="005906C9"/>
    <w:rsid w:val="0059129F"/>
    <w:rsid w:val="00591955"/>
    <w:rsid w:val="00591FC3"/>
    <w:rsid w:val="00591FFA"/>
    <w:rsid w:val="005921E6"/>
    <w:rsid w:val="005922ED"/>
    <w:rsid w:val="005929EC"/>
    <w:rsid w:val="00592E8D"/>
    <w:rsid w:val="005934F9"/>
    <w:rsid w:val="00595065"/>
    <w:rsid w:val="00595436"/>
    <w:rsid w:val="0059589C"/>
    <w:rsid w:val="00596EEE"/>
    <w:rsid w:val="00597667"/>
    <w:rsid w:val="005A06FC"/>
    <w:rsid w:val="005A0A6B"/>
    <w:rsid w:val="005A1012"/>
    <w:rsid w:val="005A105A"/>
    <w:rsid w:val="005A371E"/>
    <w:rsid w:val="005A3BC8"/>
    <w:rsid w:val="005A4A05"/>
    <w:rsid w:val="005A4F07"/>
    <w:rsid w:val="005A4FB1"/>
    <w:rsid w:val="005A517D"/>
    <w:rsid w:val="005A54DA"/>
    <w:rsid w:val="005A6102"/>
    <w:rsid w:val="005A6450"/>
    <w:rsid w:val="005A6724"/>
    <w:rsid w:val="005A6F99"/>
    <w:rsid w:val="005A7064"/>
    <w:rsid w:val="005A773B"/>
    <w:rsid w:val="005A7A61"/>
    <w:rsid w:val="005A7AC9"/>
    <w:rsid w:val="005B0592"/>
    <w:rsid w:val="005B0694"/>
    <w:rsid w:val="005B0884"/>
    <w:rsid w:val="005B12FB"/>
    <w:rsid w:val="005B1534"/>
    <w:rsid w:val="005B1728"/>
    <w:rsid w:val="005B174D"/>
    <w:rsid w:val="005B23B0"/>
    <w:rsid w:val="005B23DF"/>
    <w:rsid w:val="005B3920"/>
    <w:rsid w:val="005B44CB"/>
    <w:rsid w:val="005B4C83"/>
    <w:rsid w:val="005B504C"/>
    <w:rsid w:val="005B5A4E"/>
    <w:rsid w:val="005B6242"/>
    <w:rsid w:val="005C0C45"/>
    <w:rsid w:val="005C0CDE"/>
    <w:rsid w:val="005C12E1"/>
    <w:rsid w:val="005C1622"/>
    <w:rsid w:val="005C2113"/>
    <w:rsid w:val="005C25FF"/>
    <w:rsid w:val="005C265E"/>
    <w:rsid w:val="005C29C5"/>
    <w:rsid w:val="005C2F7D"/>
    <w:rsid w:val="005C470B"/>
    <w:rsid w:val="005C5444"/>
    <w:rsid w:val="005C545C"/>
    <w:rsid w:val="005C56EB"/>
    <w:rsid w:val="005C66BE"/>
    <w:rsid w:val="005C6B21"/>
    <w:rsid w:val="005C766A"/>
    <w:rsid w:val="005C7832"/>
    <w:rsid w:val="005C7D71"/>
    <w:rsid w:val="005D0FDA"/>
    <w:rsid w:val="005D1A5B"/>
    <w:rsid w:val="005D1FF8"/>
    <w:rsid w:val="005D2735"/>
    <w:rsid w:val="005D2B30"/>
    <w:rsid w:val="005D2EAF"/>
    <w:rsid w:val="005D3505"/>
    <w:rsid w:val="005D5680"/>
    <w:rsid w:val="005D56AC"/>
    <w:rsid w:val="005D5DE4"/>
    <w:rsid w:val="005D5E4D"/>
    <w:rsid w:val="005D6BC1"/>
    <w:rsid w:val="005D6E27"/>
    <w:rsid w:val="005D6ED7"/>
    <w:rsid w:val="005D7472"/>
    <w:rsid w:val="005E105C"/>
    <w:rsid w:val="005E1087"/>
    <w:rsid w:val="005E1223"/>
    <w:rsid w:val="005E17C9"/>
    <w:rsid w:val="005E1EBC"/>
    <w:rsid w:val="005E3D29"/>
    <w:rsid w:val="005E4283"/>
    <w:rsid w:val="005E48B8"/>
    <w:rsid w:val="005E53F2"/>
    <w:rsid w:val="005E599C"/>
    <w:rsid w:val="005E7E99"/>
    <w:rsid w:val="005F0702"/>
    <w:rsid w:val="005F15CD"/>
    <w:rsid w:val="005F20B9"/>
    <w:rsid w:val="005F2100"/>
    <w:rsid w:val="005F2666"/>
    <w:rsid w:val="005F3342"/>
    <w:rsid w:val="005F372E"/>
    <w:rsid w:val="005F3BA8"/>
    <w:rsid w:val="005F45D5"/>
    <w:rsid w:val="005F4658"/>
    <w:rsid w:val="005F47C1"/>
    <w:rsid w:val="005F5A72"/>
    <w:rsid w:val="005F66D4"/>
    <w:rsid w:val="005F6AC8"/>
    <w:rsid w:val="005F7B0D"/>
    <w:rsid w:val="005F7B2C"/>
    <w:rsid w:val="00600921"/>
    <w:rsid w:val="00600E72"/>
    <w:rsid w:val="00600F24"/>
    <w:rsid w:val="006010BC"/>
    <w:rsid w:val="006012E1"/>
    <w:rsid w:val="00601D24"/>
    <w:rsid w:val="0060220F"/>
    <w:rsid w:val="00602ABA"/>
    <w:rsid w:val="00603F06"/>
    <w:rsid w:val="00604261"/>
    <w:rsid w:val="0060447C"/>
    <w:rsid w:val="006046BF"/>
    <w:rsid w:val="00604A2F"/>
    <w:rsid w:val="006051C1"/>
    <w:rsid w:val="00605786"/>
    <w:rsid w:val="00606723"/>
    <w:rsid w:val="00610619"/>
    <w:rsid w:val="00610A6B"/>
    <w:rsid w:val="006112D2"/>
    <w:rsid w:val="006124C7"/>
    <w:rsid w:val="006127A8"/>
    <w:rsid w:val="00613219"/>
    <w:rsid w:val="00613330"/>
    <w:rsid w:val="00614517"/>
    <w:rsid w:val="00614EA3"/>
    <w:rsid w:val="00615F6F"/>
    <w:rsid w:val="006169B0"/>
    <w:rsid w:val="0061752E"/>
    <w:rsid w:val="00620703"/>
    <w:rsid w:val="00620DFE"/>
    <w:rsid w:val="00620FEE"/>
    <w:rsid w:val="0062192B"/>
    <w:rsid w:val="00622AA8"/>
    <w:rsid w:val="00622AA9"/>
    <w:rsid w:val="0062312A"/>
    <w:rsid w:val="00623D18"/>
    <w:rsid w:val="00623FD9"/>
    <w:rsid w:val="00625D9E"/>
    <w:rsid w:val="00625DB0"/>
    <w:rsid w:val="00625E58"/>
    <w:rsid w:val="006262F5"/>
    <w:rsid w:val="00626507"/>
    <w:rsid w:val="006266BF"/>
    <w:rsid w:val="00627278"/>
    <w:rsid w:val="00627A4A"/>
    <w:rsid w:val="006315DB"/>
    <w:rsid w:val="006332D4"/>
    <w:rsid w:val="006336CF"/>
    <w:rsid w:val="006347A2"/>
    <w:rsid w:val="006349A5"/>
    <w:rsid w:val="00634A35"/>
    <w:rsid w:val="00634C3D"/>
    <w:rsid w:val="00637073"/>
    <w:rsid w:val="0063717D"/>
    <w:rsid w:val="0064001D"/>
    <w:rsid w:val="00640C05"/>
    <w:rsid w:val="00640FC5"/>
    <w:rsid w:val="00643022"/>
    <w:rsid w:val="00644A81"/>
    <w:rsid w:val="00644BBC"/>
    <w:rsid w:val="00645085"/>
    <w:rsid w:val="006466B6"/>
    <w:rsid w:val="006478F0"/>
    <w:rsid w:val="00647F5B"/>
    <w:rsid w:val="006500C3"/>
    <w:rsid w:val="00650BD0"/>
    <w:rsid w:val="00650F27"/>
    <w:rsid w:val="00651B16"/>
    <w:rsid w:val="00651CD3"/>
    <w:rsid w:val="006523F0"/>
    <w:rsid w:val="0065287C"/>
    <w:rsid w:val="00652FC5"/>
    <w:rsid w:val="006534C0"/>
    <w:rsid w:val="006536A7"/>
    <w:rsid w:val="00653826"/>
    <w:rsid w:val="006541CC"/>
    <w:rsid w:val="00654634"/>
    <w:rsid w:val="00654B26"/>
    <w:rsid w:val="00655114"/>
    <w:rsid w:val="006555BD"/>
    <w:rsid w:val="0065588C"/>
    <w:rsid w:val="00657065"/>
    <w:rsid w:val="00660DCF"/>
    <w:rsid w:val="00660F3C"/>
    <w:rsid w:val="00661C5E"/>
    <w:rsid w:val="00663512"/>
    <w:rsid w:val="006636E5"/>
    <w:rsid w:val="00663B3B"/>
    <w:rsid w:val="006648AD"/>
    <w:rsid w:val="00664ECA"/>
    <w:rsid w:val="00665EAF"/>
    <w:rsid w:val="00665F70"/>
    <w:rsid w:val="00666ACF"/>
    <w:rsid w:val="00666D36"/>
    <w:rsid w:val="00666E08"/>
    <w:rsid w:val="00666F55"/>
    <w:rsid w:val="006672D7"/>
    <w:rsid w:val="006678AE"/>
    <w:rsid w:val="006702AB"/>
    <w:rsid w:val="006702F9"/>
    <w:rsid w:val="00670B72"/>
    <w:rsid w:val="00671347"/>
    <w:rsid w:val="0067159C"/>
    <w:rsid w:val="00671874"/>
    <w:rsid w:val="006722B2"/>
    <w:rsid w:val="0067369E"/>
    <w:rsid w:val="00673C3A"/>
    <w:rsid w:val="0067416C"/>
    <w:rsid w:val="00674939"/>
    <w:rsid w:val="00675196"/>
    <w:rsid w:val="0067567D"/>
    <w:rsid w:val="006756FC"/>
    <w:rsid w:val="00675782"/>
    <w:rsid w:val="00675C87"/>
    <w:rsid w:val="00675D58"/>
    <w:rsid w:val="0067647F"/>
    <w:rsid w:val="006766D2"/>
    <w:rsid w:val="00676906"/>
    <w:rsid w:val="00676C66"/>
    <w:rsid w:val="00676E29"/>
    <w:rsid w:val="00676F26"/>
    <w:rsid w:val="00676FC7"/>
    <w:rsid w:val="00677E34"/>
    <w:rsid w:val="006805EE"/>
    <w:rsid w:val="00680B00"/>
    <w:rsid w:val="00681182"/>
    <w:rsid w:val="00681D2A"/>
    <w:rsid w:val="00682D7B"/>
    <w:rsid w:val="00682ED9"/>
    <w:rsid w:val="0068333B"/>
    <w:rsid w:val="00683A23"/>
    <w:rsid w:val="0068487F"/>
    <w:rsid w:val="00684D52"/>
    <w:rsid w:val="00685C00"/>
    <w:rsid w:val="00686976"/>
    <w:rsid w:val="00686EE9"/>
    <w:rsid w:val="00687360"/>
    <w:rsid w:val="00687EE8"/>
    <w:rsid w:val="00687FB2"/>
    <w:rsid w:val="00690FE5"/>
    <w:rsid w:val="0069234D"/>
    <w:rsid w:val="00692AC6"/>
    <w:rsid w:val="00692D7F"/>
    <w:rsid w:val="00692F30"/>
    <w:rsid w:val="00693482"/>
    <w:rsid w:val="006935AA"/>
    <w:rsid w:val="00693842"/>
    <w:rsid w:val="00693D44"/>
    <w:rsid w:val="00693E43"/>
    <w:rsid w:val="00694D68"/>
    <w:rsid w:val="0069571B"/>
    <w:rsid w:val="00695B92"/>
    <w:rsid w:val="00696C72"/>
    <w:rsid w:val="006974E5"/>
    <w:rsid w:val="00697A7A"/>
    <w:rsid w:val="006A01AA"/>
    <w:rsid w:val="006A093B"/>
    <w:rsid w:val="006A09D1"/>
    <w:rsid w:val="006A0D6F"/>
    <w:rsid w:val="006A212C"/>
    <w:rsid w:val="006A2335"/>
    <w:rsid w:val="006A2440"/>
    <w:rsid w:val="006A2945"/>
    <w:rsid w:val="006A31C1"/>
    <w:rsid w:val="006A38B1"/>
    <w:rsid w:val="006A4A44"/>
    <w:rsid w:val="006A6E4F"/>
    <w:rsid w:val="006A7DB5"/>
    <w:rsid w:val="006A7E55"/>
    <w:rsid w:val="006B07FE"/>
    <w:rsid w:val="006B37AA"/>
    <w:rsid w:val="006B520E"/>
    <w:rsid w:val="006B6697"/>
    <w:rsid w:val="006B74C4"/>
    <w:rsid w:val="006C1B95"/>
    <w:rsid w:val="006C220F"/>
    <w:rsid w:val="006C2B3F"/>
    <w:rsid w:val="006C2E06"/>
    <w:rsid w:val="006C325C"/>
    <w:rsid w:val="006C3A70"/>
    <w:rsid w:val="006C3D51"/>
    <w:rsid w:val="006C4462"/>
    <w:rsid w:val="006C506C"/>
    <w:rsid w:val="006C588D"/>
    <w:rsid w:val="006C64DC"/>
    <w:rsid w:val="006C677D"/>
    <w:rsid w:val="006C772B"/>
    <w:rsid w:val="006C7F84"/>
    <w:rsid w:val="006D0F16"/>
    <w:rsid w:val="006D10BA"/>
    <w:rsid w:val="006D1207"/>
    <w:rsid w:val="006D20AA"/>
    <w:rsid w:val="006D2510"/>
    <w:rsid w:val="006D2AF4"/>
    <w:rsid w:val="006D3ED0"/>
    <w:rsid w:val="006D42AB"/>
    <w:rsid w:val="006D45D1"/>
    <w:rsid w:val="006D4F40"/>
    <w:rsid w:val="006D5212"/>
    <w:rsid w:val="006D5695"/>
    <w:rsid w:val="006D58D8"/>
    <w:rsid w:val="006D5D70"/>
    <w:rsid w:val="006D67FE"/>
    <w:rsid w:val="006D7E9E"/>
    <w:rsid w:val="006D7FB1"/>
    <w:rsid w:val="006E0612"/>
    <w:rsid w:val="006E0827"/>
    <w:rsid w:val="006E083A"/>
    <w:rsid w:val="006E09C5"/>
    <w:rsid w:val="006E1028"/>
    <w:rsid w:val="006E1076"/>
    <w:rsid w:val="006E197E"/>
    <w:rsid w:val="006E1CC9"/>
    <w:rsid w:val="006E1EE1"/>
    <w:rsid w:val="006E21B2"/>
    <w:rsid w:val="006E258E"/>
    <w:rsid w:val="006E26A8"/>
    <w:rsid w:val="006E29C1"/>
    <w:rsid w:val="006E2C00"/>
    <w:rsid w:val="006E3B1B"/>
    <w:rsid w:val="006E42D1"/>
    <w:rsid w:val="006E478F"/>
    <w:rsid w:val="006E4EBB"/>
    <w:rsid w:val="006E5929"/>
    <w:rsid w:val="006E5F11"/>
    <w:rsid w:val="006E67E7"/>
    <w:rsid w:val="006E70BE"/>
    <w:rsid w:val="006E7909"/>
    <w:rsid w:val="006F02E2"/>
    <w:rsid w:val="006F1CC6"/>
    <w:rsid w:val="006F24CF"/>
    <w:rsid w:val="006F28CE"/>
    <w:rsid w:val="006F33A9"/>
    <w:rsid w:val="006F43B8"/>
    <w:rsid w:val="006F5CB4"/>
    <w:rsid w:val="006F7CF0"/>
    <w:rsid w:val="00700A23"/>
    <w:rsid w:val="00701286"/>
    <w:rsid w:val="0070198F"/>
    <w:rsid w:val="007019FC"/>
    <w:rsid w:val="007020A3"/>
    <w:rsid w:val="00703161"/>
    <w:rsid w:val="0070347E"/>
    <w:rsid w:val="007045BE"/>
    <w:rsid w:val="007049E0"/>
    <w:rsid w:val="0070572B"/>
    <w:rsid w:val="00705DAE"/>
    <w:rsid w:val="00705EAB"/>
    <w:rsid w:val="00705F88"/>
    <w:rsid w:val="00706CAB"/>
    <w:rsid w:val="00706F1E"/>
    <w:rsid w:val="00707084"/>
    <w:rsid w:val="00707ABB"/>
    <w:rsid w:val="00710795"/>
    <w:rsid w:val="007111FD"/>
    <w:rsid w:val="00711B86"/>
    <w:rsid w:val="007126DD"/>
    <w:rsid w:val="007135DD"/>
    <w:rsid w:val="007135FC"/>
    <w:rsid w:val="00713868"/>
    <w:rsid w:val="00713F42"/>
    <w:rsid w:val="007149B2"/>
    <w:rsid w:val="00714AE9"/>
    <w:rsid w:val="007150D4"/>
    <w:rsid w:val="00715ED7"/>
    <w:rsid w:val="007167C3"/>
    <w:rsid w:val="007203C1"/>
    <w:rsid w:val="00720B2E"/>
    <w:rsid w:val="00720F96"/>
    <w:rsid w:val="007218B2"/>
    <w:rsid w:val="00721EB8"/>
    <w:rsid w:val="0072214C"/>
    <w:rsid w:val="0072260C"/>
    <w:rsid w:val="00722760"/>
    <w:rsid w:val="0072362E"/>
    <w:rsid w:val="007252A3"/>
    <w:rsid w:val="007255E7"/>
    <w:rsid w:val="00725738"/>
    <w:rsid w:val="007259F3"/>
    <w:rsid w:val="00726F26"/>
    <w:rsid w:val="00727714"/>
    <w:rsid w:val="007304B3"/>
    <w:rsid w:val="00730CFC"/>
    <w:rsid w:val="007312D6"/>
    <w:rsid w:val="00731AE2"/>
    <w:rsid w:val="007320C9"/>
    <w:rsid w:val="00732386"/>
    <w:rsid w:val="007324A6"/>
    <w:rsid w:val="00732723"/>
    <w:rsid w:val="00732AAE"/>
    <w:rsid w:val="00732D76"/>
    <w:rsid w:val="00732F33"/>
    <w:rsid w:val="00733B5E"/>
    <w:rsid w:val="00733CB1"/>
    <w:rsid w:val="00734B98"/>
    <w:rsid w:val="00734C8D"/>
    <w:rsid w:val="00734EAE"/>
    <w:rsid w:val="007350A4"/>
    <w:rsid w:val="0073526C"/>
    <w:rsid w:val="00735B17"/>
    <w:rsid w:val="00735FAD"/>
    <w:rsid w:val="007364BC"/>
    <w:rsid w:val="007367CB"/>
    <w:rsid w:val="0073696C"/>
    <w:rsid w:val="00737841"/>
    <w:rsid w:val="00737C3B"/>
    <w:rsid w:val="00737ED1"/>
    <w:rsid w:val="007401A2"/>
    <w:rsid w:val="007401FD"/>
    <w:rsid w:val="00740A37"/>
    <w:rsid w:val="00740A66"/>
    <w:rsid w:val="0074107A"/>
    <w:rsid w:val="00741A96"/>
    <w:rsid w:val="00741B55"/>
    <w:rsid w:val="00743690"/>
    <w:rsid w:val="007436AF"/>
    <w:rsid w:val="007441F6"/>
    <w:rsid w:val="00745164"/>
    <w:rsid w:val="00745658"/>
    <w:rsid w:val="00745E92"/>
    <w:rsid w:val="007469FF"/>
    <w:rsid w:val="00746F27"/>
    <w:rsid w:val="00747188"/>
    <w:rsid w:val="00747328"/>
    <w:rsid w:val="0074775A"/>
    <w:rsid w:val="00747D0A"/>
    <w:rsid w:val="00747D58"/>
    <w:rsid w:val="00750059"/>
    <w:rsid w:val="00750BF5"/>
    <w:rsid w:val="0075138A"/>
    <w:rsid w:val="007516DE"/>
    <w:rsid w:val="00751AF1"/>
    <w:rsid w:val="00751D64"/>
    <w:rsid w:val="00751E72"/>
    <w:rsid w:val="007525BD"/>
    <w:rsid w:val="00752E7B"/>
    <w:rsid w:val="00753D85"/>
    <w:rsid w:val="00753DED"/>
    <w:rsid w:val="00753FB3"/>
    <w:rsid w:val="00754A29"/>
    <w:rsid w:val="00755660"/>
    <w:rsid w:val="00755D5B"/>
    <w:rsid w:val="0075642A"/>
    <w:rsid w:val="00757421"/>
    <w:rsid w:val="00757506"/>
    <w:rsid w:val="0075766D"/>
    <w:rsid w:val="00760D27"/>
    <w:rsid w:val="00760D69"/>
    <w:rsid w:val="007613DB"/>
    <w:rsid w:val="00762232"/>
    <w:rsid w:val="00762457"/>
    <w:rsid w:val="00762CC1"/>
    <w:rsid w:val="00763049"/>
    <w:rsid w:val="007630D4"/>
    <w:rsid w:val="00763D16"/>
    <w:rsid w:val="0076682F"/>
    <w:rsid w:val="00766B10"/>
    <w:rsid w:val="0076740D"/>
    <w:rsid w:val="00767C02"/>
    <w:rsid w:val="00767FB7"/>
    <w:rsid w:val="007704B6"/>
    <w:rsid w:val="00770909"/>
    <w:rsid w:val="00770EDA"/>
    <w:rsid w:val="00770FEF"/>
    <w:rsid w:val="00772982"/>
    <w:rsid w:val="00773C76"/>
    <w:rsid w:val="007744F8"/>
    <w:rsid w:val="007754D6"/>
    <w:rsid w:val="007755A6"/>
    <w:rsid w:val="0077596E"/>
    <w:rsid w:val="00775BE5"/>
    <w:rsid w:val="007773F9"/>
    <w:rsid w:val="0077798C"/>
    <w:rsid w:val="007779CC"/>
    <w:rsid w:val="00777BA5"/>
    <w:rsid w:val="00777FCE"/>
    <w:rsid w:val="007803CB"/>
    <w:rsid w:val="00780830"/>
    <w:rsid w:val="007824B6"/>
    <w:rsid w:val="007825A1"/>
    <w:rsid w:val="00782D8F"/>
    <w:rsid w:val="00783232"/>
    <w:rsid w:val="00783394"/>
    <w:rsid w:val="00783C27"/>
    <w:rsid w:val="00783FDC"/>
    <w:rsid w:val="00784BD5"/>
    <w:rsid w:val="0078502E"/>
    <w:rsid w:val="007853F8"/>
    <w:rsid w:val="00786191"/>
    <w:rsid w:val="007870DF"/>
    <w:rsid w:val="0078733F"/>
    <w:rsid w:val="007873DA"/>
    <w:rsid w:val="0078764D"/>
    <w:rsid w:val="00787C53"/>
    <w:rsid w:val="00787DAD"/>
    <w:rsid w:val="00787F33"/>
    <w:rsid w:val="007908A7"/>
    <w:rsid w:val="00791549"/>
    <w:rsid w:val="00791F87"/>
    <w:rsid w:val="007928EC"/>
    <w:rsid w:val="00792E21"/>
    <w:rsid w:val="007938F7"/>
    <w:rsid w:val="00793EED"/>
    <w:rsid w:val="007945D7"/>
    <w:rsid w:val="0079468D"/>
    <w:rsid w:val="007950D7"/>
    <w:rsid w:val="00796A48"/>
    <w:rsid w:val="007975AA"/>
    <w:rsid w:val="007A0658"/>
    <w:rsid w:val="007A1042"/>
    <w:rsid w:val="007A1649"/>
    <w:rsid w:val="007A180B"/>
    <w:rsid w:val="007A334A"/>
    <w:rsid w:val="007A3F3D"/>
    <w:rsid w:val="007A4A3C"/>
    <w:rsid w:val="007A4F8C"/>
    <w:rsid w:val="007A59A3"/>
    <w:rsid w:val="007A62B5"/>
    <w:rsid w:val="007A66A4"/>
    <w:rsid w:val="007A6EEB"/>
    <w:rsid w:val="007B1178"/>
    <w:rsid w:val="007B13BF"/>
    <w:rsid w:val="007B1A43"/>
    <w:rsid w:val="007B1A94"/>
    <w:rsid w:val="007B1BA5"/>
    <w:rsid w:val="007B1F7D"/>
    <w:rsid w:val="007B2B1B"/>
    <w:rsid w:val="007B336B"/>
    <w:rsid w:val="007B4067"/>
    <w:rsid w:val="007B4486"/>
    <w:rsid w:val="007B4804"/>
    <w:rsid w:val="007B5134"/>
    <w:rsid w:val="007B5C5A"/>
    <w:rsid w:val="007B605C"/>
    <w:rsid w:val="007B61C2"/>
    <w:rsid w:val="007B676B"/>
    <w:rsid w:val="007B7091"/>
    <w:rsid w:val="007B7243"/>
    <w:rsid w:val="007B72D5"/>
    <w:rsid w:val="007B76AF"/>
    <w:rsid w:val="007C0865"/>
    <w:rsid w:val="007C0B93"/>
    <w:rsid w:val="007C0F56"/>
    <w:rsid w:val="007C1082"/>
    <w:rsid w:val="007C1D5B"/>
    <w:rsid w:val="007C4999"/>
    <w:rsid w:val="007C540C"/>
    <w:rsid w:val="007C5584"/>
    <w:rsid w:val="007C72F4"/>
    <w:rsid w:val="007C7483"/>
    <w:rsid w:val="007D0289"/>
    <w:rsid w:val="007D05A0"/>
    <w:rsid w:val="007D1905"/>
    <w:rsid w:val="007D213E"/>
    <w:rsid w:val="007D291F"/>
    <w:rsid w:val="007D3077"/>
    <w:rsid w:val="007D3BC5"/>
    <w:rsid w:val="007D450E"/>
    <w:rsid w:val="007D5BD4"/>
    <w:rsid w:val="007D7497"/>
    <w:rsid w:val="007D7688"/>
    <w:rsid w:val="007D7957"/>
    <w:rsid w:val="007E00AC"/>
    <w:rsid w:val="007E02EC"/>
    <w:rsid w:val="007E0E58"/>
    <w:rsid w:val="007E18F9"/>
    <w:rsid w:val="007E1CE4"/>
    <w:rsid w:val="007E1E7D"/>
    <w:rsid w:val="007E21BF"/>
    <w:rsid w:val="007E2343"/>
    <w:rsid w:val="007E2C97"/>
    <w:rsid w:val="007E3AE1"/>
    <w:rsid w:val="007E42E4"/>
    <w:rsid w:val="007E48A9"/>
    <w:rsid w:val="007E4906"/>
    <w:rsid w:val="007E4C6F"/>
    <w:rsid w:val="007E4F2B"/>
    <w:rsid w:val="007E5281"/>
    <w:rsid w:val="007E5D57"/>
    <w:rsid w:val="007E67BE"/>
    <w:rsid w:val="007E6879"/>
    <w:rsid w:val="007E6D0B"/>
    <w:rsid w:val="007E78A6"/>
    <w:rsid w:val="007F1F12"/>
    <w:rsid w:val="007F24F2"/>
    <w:rsid w:val="007F28C4"/>
    <w:rsid w:val="007F2BAC"/>
    <w:rsid w:val="007F2F7B"/>
    <w:rsid w:val="007F46F7"/>
    <w:rsid w:val="007F5091"/>
    <w:rsid w:val="007F6CC4"/>
    <w:rsid w:val="007F7E16"/>
    <w:rsid w:val="008022D5"/>
    <w:rsid w:val="00802A61"/>
    <w:rsid w:val="00802D7A"/>
    <w:rsid w:val="008033E4"/>
    <w:rsid w:val="008044CB"/>
    <w:rsid w:val="008045CB"/>
    <w:rsid w:val="008050FA"/>
    <w:rsid w:val="008051DF"/>
    <w:rsid w:val="0080597C"/>
    <w:rsid w:val="00810402"/>
    <w:rsid w:val="008105EE"/>
    <w:rsid w:val="0081093A"/>
    <w:rsid w:val="00810A92"/>
    <w:rsid w:val="00810C70"/>
    <w:rsid w:val="0081277F"/>
    <w:rsid w:val="00812D04"/>
    <w:rsid w:val="00812D55"/>
    <w:rsid w:val="0081357F"/>
    <w:rsid w:val="008135DD"/>
    <w:rsid w:val="00813BEF"/>
    <w:rsid w:val="008148C8"/>
    <w:rsid w:val="00814CF3"/>
    <w:rsid w:val="008150F1"/>
    <w:rsid w:val="00815435"/>
    <w:rsid w:val="00817BFF"/>
    <w:rsid w:val="0082123E"/>
    <w:rsid w:val="008214B8"/>
    <w:rsid w:val="00822F85"/>
    <w:rsid w:val="008238C6"/>
    <w:rsid w:val="008240F8"/>
    <w:rsid w:val="00824904"/>
    <w:rsid w:val="00824FFC"/>
    <w:rsid w:val="0082518E"/>
    <w:rsid w:val="0082570F"/>
    <w:rsid w:val="00825A68"/>
    <w:rsid w:val="008266B1"/>
    <w:rsid w:val="00826B67"/>
    <w:rsid w:val="008270A5"/>
    <w:rsid w:val="00827A68"/>
    <w:rsid w:val="00827DC8"/>
    <w:rsid w:val="00830047"/>
    <w:rsid w:val="00830E5D"/>
    <w:rsid w:val="008311E5"/>
    <w:rsid w:val="00832111"/>
    <w:rsid w:val="00833494"/>
    <w:rsid w:val="0083390A"/>
    <w:rsid w:val="00834245"/>
    <w:rsid w:val="0083480C"/>
    <w:rsid w:val="00835AB8"/>
    <w:rsid w:val="0083618D"/>
    <w:rsid w:val="00836EC0"/>
    <w:rsid w:val="008370EE"/>
    <w:rsid w:val="0083731E"/>
    <w:rsid w:val="00837A59"/>
    <w:rsid w:val="00837C0C"/>
    <w:rsid w:val="00837F00"/>
    <w:rsid w:val="00840D98"/>
    <w:rsid w:val="008413FA"/>
    <w:rsid w:val="00841DE4"/>
    <w:rsid w:val="00841DEE"/>
    <w:rsid w:val="00841EDB"/>
    <w:rsid w:val="00842782"/>
    <w:rsid w:val="00843283"/>
    <w:rsid w:val="0084389B"/>
    <w:rsid w:val="00843C82"/>
    <w:rsid w:val="00843CA8"/>
    <w:rsid w:val="00843D67"/>
    <w:rsid w:val="008455BD"/>
    <w:rsid w:val="008456C7"/>
    <w:rsid w:val="0085029B"/>
    <w:rsid w:val="0085105E"/>
    <w:rsid w:val="00851171"/>
    <w:rsid w:val="00851214"/>
    <w:rsid w:val="008512D5"/>
    <w:rsid w:val="00851584"/>
    <w:rsid w:val="008518D0"/>
    <w:rsid w:val="0085228A"/>
    <w:rsid w:val="008524AC"/>
    <w:rsid w:val="00852A18"/>
    <w:rsid w:val="00852A32"/>
    <w:rsid w:val="00852D42"/>
    <w:rsid w:val="0085357E"/>
    <w:rsid w:val="00853A09"/>
    <w:rsid w:val="00854365"/>
    <w:rsid w:val="00854F0A"/>
    <w:rsid w:val="00855636"/>
    <w:rsid w:val="008562E5"/>
    <w:rsid w:val="0085632F"/>
    <w:rsid w:val="00856439"/>
    <w:rsid w:val="0085644A"/>
    <w:rsid w:val="008578D9"/>
    <w:rsid w:val="0085790E"/>
    <w:rsid w:val="00857931"/>
    <w:rsid w:val="008606D8"/>
    <w:rsid w:val="00860F8E"/>
    <w:rsid w:val="0086157B"/>
    <w:rsid w:val="0086265A"/>
    <w:rsid w:val="008627D7"/>
    <w:rsid w:val="008628D1"/>
    <w:rsid w:val="00862B77"/>
    <w:rsid w:val="008631D7"/>
    <w:rsid w:val="0086324F"/>
    <w:rsid w:val="00863A8A"/>
    <w:rsid w:val="00863E49"/>
    <w:rsid w:val="0086450E"/>
    <w:rsid w:val="00864C22"/>
    <w:rsid w:val="008650AD"/>
    <w:rsid w:val="00865316"/>
    <w:rsid w:val="00865D7F"/>
    <w:rsid w:val="008668B2"/>
    <w:rsid w:val="008677A9"/>
    <w:rsid w:val="00867CD0"/>
    <w:rsid w:val="00867E65"/>
    <w:rsid w:val="00867F31"/>
    <w:rsid w:val="00870104"/>
    <w:rsid w:val="00870186"/>
    <w:rsid w:val="008712CA"/>
    <w:rsid w:val="00871AEA"/>
    <w:rsid w:val="00872375"/>
    <w:rsid w:val="00872876"/>
    <w:rsid w:val="00873A4E"/>
    <w:rsid w:val="00873C51"/>
    <w:rsid w:val="00873DAC"/>
    <w:rsid w:val="00873E0D"/>
    <w:rsid w:val="00873ED1"/>
    <w:rsid w:val="0087434D"/>
    <w:rsid w:val="00875A96"/>
    <w:rsid w:val="0087603A"/>
    <w:rsid w:val="00876637"/>
    <w:rsid w:val="00877202"/>
    <w:rsid w:val="008779BF"/>
    <w:rsid w:val="008779E3"/>
    <w:rsid w:val="00877D6B"/>
    <w:rsid w:val="00880529"/>
    <w:rsid w:val="008815A5"/>
    <w:rsid w:val="00882035"/>
    <w:rsid w:val="0088288E"/>
    <w:rsid w:val="008839F3"/>
    <w:rsid w:val="0088593B"/>
    <w:rsid w:val="008868E5"/>
    <w:rsid w:val="00887715"/>
    <w:rsid w:val="00887E8B"/>
    <w:rsid w:val="008901C5"/>
    <w:rsid w:val="00890C04"/>
    <w:rsid w:val="008918FD"/>
    <w:rsid w:val="008924F2"/>
    <w:rsid w:val="0089355F"/>
    <w:rsid w:val="00894244"/>
    <w:rsid w:val="00895D81"/>
    <w:rsid w:val="008974C7"/>
    <w:rsid w:val="00897733"/>
    <w:rsid w:val="00897B24"/>
    <w:rsid w:val="008A05C3"/>
    <w:rsid w:val="008A08DB"/>
    <w:rsid w:val="008A1126"/>
    <w:rsid w:val="008A136C"/>
    <w:rsid w:val="008A1636"/>
    <w:rsid w:val="008A32FC"/>
    <w:rsid w:val="008A341C"/>
    <w:rsid w:val="008A40B8"/>
    <w:rsid w:val="008A4354"/>
    <w:rsid w:val="008A4413"/>
    <w:rsid w:val="008A493F"/>
    <w:rsid w:val="008A5135"/>
    <w:rsid w:val="008A5CFC"/>
    <w:rsid w:val="008A6B7F"/>
    <w:rsid w:val="008A71C2"/>
    <w:rsid w:val="008B07B2"/>
    <w:rsid w:val="008B0CBC"/>
    <w:rsid w:val="008B134B"/>
    <w:rsid w:val="008B24DA"/>
    <w:rsid w:val="008B409C"/>
    <w:rsid w:val="008B446C"/>
    <w:rsid w:val="008B53CA"/>
    <w:rsid w:val="008B6A02"/>
    <w:rsid w:val="008B7161"/>
    <w:rsid w:val="008B78A8"/>
    <w:rsid w:val="008C020F"/>
    <w:rsid w:val="008C0CD0"/>
    <w:rsid w:val="008C1E7B"/>
    <w:rsid w:val="008C2ED6"/>
    <w:rsid w:val="008C36AC"/>
    <w:rsid w:val="008C3E87"/>
    <w:rsid w:val="008C4748"/>
    <w:rsid w:val="008C47F0"/>
    <w:rsid w:val="008C5487"/>
    <w:rsid w:val="008C55D0"/>
    <w:rsid w:val="008C591B"/>
    <w:rsid w:val="008C6231"/>
    <w:rsid w:val="008C6D3F"/>
    <w:rsid w:val="008C7795"/>
    <w:rsid w:val="008D0012"/>
    <w:rsid w:val="008D0CEA"/>
    <w:rsid w:val="008D153C"/>
    <w:rsid w:val="008D15AA"/>
    <w:rsid w:val="008D1C94"/>
    <w:rsid w:val="008D209C"/>
    <w:rsid w:val="008D3406"/>
    <w:rsid w:val="008D3797"/>
    <w:rsid w:val="008D3E03"/>
    <w:rsid w:val="008D3F79"/>
    <w:rsid w:val="008D5125"/>
    <w:rsid w:val="008D55DD"/>
    <w:rsid w:val="008D57E4"/>
    <w:rsid w:val="008D5841"/>
    <w:rsid w:val="008D6877"/>
    <w:rsid w:val="008D6C85"/>
    <w:rsid w:val="008D706B"/>
    <w:rsid w:val="008D706C"/>
    <w:rsid w:val="008D79BE"/>
    <w:rsid w:val="008D7B9A"/>
    <w:rsid w:val="008D7FC3"/>
    <w:rsid w:val="008E00BF"/>
    <w:rsid w:val="008E0298"/>
    <w:rsid w:val="008E0D09"/>
    <w:rsid w:val="008E27A3"/>
    <w:rsid w:val="008E32E4"/>
    <w:rsid w:val="008E33B7"/>
    <w:rsid w:val="008E3FEC"/>
    <w:rsid w:val="008E4B18"/>
    <w:rsid w:val="008E50AA"/>
    <w:rsid w:val="008E5792"/>
    <w:rsid w:val="008E5E95"/>
    <w:rsid w:val="008E683C"/>
    <w:rsid w:val="008E7C14"/>
    <w:rsid w:val="008F040E"/>
    <w:rsid w:val="008F09A7"/>
    <w:rsid w:val="008F1E8E"/>
    <w:rsid w:val="008F3020"/>
    <w:rsid w:val="008F30CA"/>
    <w:rsid w:val="008F31DD"/>
    <w:rsid w:val="008F3F95"/>
    <w:rsid w:val="008F440A"/>
    <w:rsid w:val="008F46DB"/>
    <w:rsid w:val="008F531B"/>
    <w:rsid w:val="008F5463"/>
    <w:rsid w:val="008F5DDE"/>
    <w:rsid w:val="008F6531"/>
    <w:rsid w:val="008F675A"/>
    <w:rsid w:val="008F678D"/>
    <w:rsid w:val="008F770A"/>
    <w:rsid w:val="009010B3"/>
    <w:rsid w:val="009018A5"/>
    <w:rsid w:val="00902925"/>
    <w:rsid w:val="00902A78"/>
    <w:rsid w:val="00902CC4"/>
    <w:rsid w:val="00903105"/>
    <w:rsid w:val="0090349A"/>
    <w:rsid w:val="00905C9D"/>
    <w:rsid w:val="00906670"/>
    <w:rsid w:val="009066FD"/>
    <w:rsid w:val="0090747B"/>
    <w:rsid w:val="00907CAD"/>
    <w:rsid w:val="00907D01"/>
    <w:rsid w:val="00910E01"/>
    <w:rsid w:val="0091114C"/>
    <w:rsid w:val="00911889"/>
    <w:rsid w:val="00911B42"/>
    <w:rsid w:val="0091222C"/>
    <w:rsid w:val="009131AF"/>
    <w:rsid w:val="00913246"/>
    <w:rsid w:val="0091430E"/>
    <w:rsid w:val="009168FB"/>
    <w:rsid w:val="00916C8D"/>
    <w:rsid w:val="009172C5"/>
    <w:rsid w:val="00917DE6"/>
    <w:rsid w:val="009201B6"/>
    <w:rsid w:val="009209B5"/>
    <w:rsid w:val="00920A19"/>
    <w:rsid w:val="00920C36"/>
    <w:rsid w:val="00920C54"/>
    <w:rsid w:val="00920E84"/>
    <w:rsid w:val="00920E95"/>
    <w:rsid w:val="00921237"/>
    <w:rsid w:val="00921669"/>
    <w:rsid w:val="009229BB"/>
    <w:rsid w:val="00923E24"/>
    <w:rsid w:val="009242E7"/>
    <w:rsid w:val="00924CAE"/>
    <w:rsid w:val="009259B8"/>
    <w:rsid w:val="00925FB0"/>
    <w:rsid w:val="009260A5"/>
    <w:rsid w:val="009263EE"/>
    <w:rsid w:val="00926B07"/>
    <w:rsid w:val="00926C7C"/>
    <w:rsid w:val="0092758A"/>
    <w:rsid w:val="00927ECE"/>
    <w:rsid w:val="0093052D"/>
    <w:rsid w:val="009307C0"/>
    <w:rsid w:val="0093086A"/>
    <w:rsid w:val="00930B63"/>
    <w:rsid w:val="00930F8B"/>
    <w:rsid w:val="009311C9"/>
    <w:rsid w:val="00931C0D"/>
    <w:rsid w:val="0093265C"/>
    <w:rsid w:val="0093329C"/>
    <w:rsid w:val="009335A4"/>
    <w:rsid w:val="00935A4C"/>
    <w:rsid w:val="00935E37"/>
    <w:rsid w:val="00936258"/>
    <w:rsid w:val="00936C80"/>
    <w:rsid w:val="00937419"/>
    <w:rsid w:val="009374B0"/>
    <w:rsid w:val="009376D3"/>
    <w:rsid w:val="00937F7A"/>
    <w:rsid w:val="0094071B"/>
    <w:rsid w:val="0094107C"/>
    <w:rsid w:val="00941DF2"/>
    <w:rsid w:val="0094266A"/>
    <w:rsid w:val="0094295B"/>
    <w:rsid w:val="00942989"/>
    <w:rsid w:val="00943D80"/>
    <w:rsid w:val="00943EE3"/>
    <w:rsid w:val="00943F8D"/>
    <w:rsid w:val="00944D6A"/>
    <w:rsid w:val="009454F0"/>
    <w:rsid w:val="00945526"/>
    <w:rsid w:val="00945FFB"/>
    <w:rsid w:val="0094625E"/>
    <w:rsid w:val="0094626A"/>
    <w:rsid w:val="009466A6"/>
    <w:rsid w:val="00947D1E"/>
    <w:rsid w:val="009509B9"/>
    <w:rsid w:val="009509D4"/>
    <w:rsid w:val="00950C85"/>
    <w:rsid w:val="00951B20"/>
    <w:rsid w:val="00951E65"/>
    <w:rsid w:val="00953D85"/>
    <w:rsid w:val="00953F4D"/>
    <w:rsid w:val="009543DB"/>
    <w:rsid w:val="00955B42"/>
    <w:rsid w:val="009563C9"/>
    <w:rsid w:val="0095640B"/>
    <w:rsid w:val="009564EF"/>
    <w:rsid w:val="009569F4"/>
    <w:rsid w:val="009570F7"/>
    <w:rsid w:val="00957AD6"/>
    <w:rsid w:val="00957E7D"/>
    <w:rsid w:val="00960C3D"/>
    <w:rsid w:val="009611DD"/>
    <w:rsid w:val="00963B2A"/>
    <w:rsid w:val="009650AE"/>
    <w:rsid w:val="0096640B"/>
    <w:rsid w:val="0096643E"/>
    <w:rsid w:val="0096662B"/>
    <w:rsid w:val="00967169"/>
    <w:rsid w:val="00967248"/>
    <w:rsid w:val="00967C3F"/>
    <w:rsid w:val="00967D02"/>
    <w:rsid w:val="009704A7"/>
    <w:rsid w:val="009705F2"/>
    <w:rsid w:val="009706BA"/>
    <w:rsid w:val="00970973"/>
    <w:rsid w:val="009712EF"/>
    <w:rsid w:val="00971501"/>
    <w:rsid w:val="009715E6"/>
    <w:rsid w:val="00971CA8"/>
    <w:rsid w:val="0097221B"/>
    <w:rsid w:val="00972438"/>
    <w:rsid w:val="00973630"/>
    <w:rsid w:val="00973C60"/>
    <w:rsid w:val="009741F1"/>
    <w:rsid w:val="009745B3"/>
    <w:rsid w:val="00975623"/>
    <w:rsid w:val="00976571"/>
    <w:rsid w:val="009766CB"/>
    <w:rsid w:val="00976B43"/>
    <w:rsid w:val="00976E66"/>
    <w:rsid w:val="00977655"/>
    <w:rsid w:val="009800BA"/>
    <w:rsid w:val="009809E9"/>
    <w:rsid w:val="0098109B"/>
    <w:rsid w:val="00981824"/>
    <w:rsid w:val="00981CDF"/>
    <w:rsid w:val="00981DF8"/>
    <w:rsid w:val="00981F57"/>
    <w:rsid w:val="00982683"/>
    <w:rsid w:val="00982850"/>
    <w:rsid w:val="00982E09"/>
    <w:rsid w:val="00982EBF"/>
    <w:rsid w:val="009830F8"/>
    <w:rsid w:val="00983261"/>
    <w:rsid w:val="00983D45"/>
    <w:rsid w:val="0098412B"/>
    <w:rsid w:val="00984A2D"/>
    <w:rsid w:val="00984D4F"/>
    <w:rsid w:val="00984D58"/>
    <w:rsid w:val="0098574A"/>
    <w:rsid w:val="009857FC"/>
    <w:rsid w:val="009866BC"/>
    <w:rsid w:val="00986827"/>
    <w:rsid w:val="00986CDC"/>
    <w:rsid w:val="00987520"/>
    <w:rsid w:val="0099024B"/>
    <w:rsid w:val="0099037E"/>
    <w:rsid w:val="00990A65"/>
    <w:rsid w:val="0099134D"/>
    <w:rsid w:val="00991AD1"/>
    <w:rsid w:val="00994032"/>
    <w:rsid w:val="0099511F"/>
    <w:rsid w:val="009951AB"/>
    <w:rsid w:val="00995863"/>
    <w:rsid w:val="00995C1E"/>
    <w:rsid w:val="009968D0"/>
    <w:rsid w:val="00996EAD"/>
    <w:rsid w:val="00997A5E"/>
    <w:rsid w:val="00997BCB"/>
    <w:rsid w:val="009A0997"/>
    <w:rsid w:val="009A09B1"/>
    <w:rsid w:val="009A16E0"/>
    <w:rsid w:val="009A17DE"/>
    <w:rsid w:val="009A2535"/>
    <w:rsid w:val="009A32B7"/>
    <w:rsid w:val="009A402E"/>
    <w:rsid w:val="009A4898"/>
    <w:rsid w:val="009A4DB4"/>
    <w:rsid w:val="009A57AB"/>
    <w:rsid w:val="009A5D15"/>
    <w:rsid w:val="009A5EC8"/>
    <w:rsid w:val="009A65CA"/>
    <w:rsid w:val="009A70D6"/>
    <w:rsid w:val="009A794B"/>
    <w:rsid w:val="009B1B96"/>
    <w:rsid w:val="009B1D1F"/>
    <w:rsid w:val="009B2A5A"/>
    <w:rsid w:val="009B2C6E"/>
    <w:rsid w:val="009B3832"/>
    <w:rsid w:val="009B467C"/>
    <w:rsid w:val="009B545D"/>
    <w:rsid w:val="009B60D8"/>
    <w:rsid w:val="009B6147"/>
    <w:rsid w:val="009B68B1"/>
    <w:rsid w:val="009B7463"/>
    <w:rsid w:val="009B7572"/>
    <w:rsid w:val="009B7839"/>
    <w:rsid w:val="009B791E"/>
    <w:rsid w:val="009B7A21"/>
    <w:rsid w:val="009B7EFA"/>
    <w:rsid w:val="009C00E7"/>
    <w:rsid w:val="009C0AED"/>
    <w:rsid w:val="009C1270"/>
    <w:rsid w:val="009C2E0F"/>
    <w:rsid w:val="009C40B2"/>
    <w:rsid w:val="009C46F3"/>
    <w:rsid w:val="009C4846"/>
    <w:rsid w:val="009C5094"/>
    <w:rsid w:val="009C5817"/>
    <w:rsid w:val="009C5A3E"/>
    <w:rsid w:val="009C66B4"/>
    <w:rsid w:val="009C7B13"/>
    <w:rsid w:val="009C7F49"/>
    <w:rsid w:val="009D03F7"/>
    <w:rsid w:val="009D19FC"/>
    <w:rsid w:val="009D1DC9"/>
    <w:rsid w:val="009D2969"/>
    <w:rsid w:val="009D2CC3"/>
    <w:rsid w:val="009D2EB6"/>
    <w:rsid w:val="009D3455"/>
    <w:rsid w:val="009D3815"/>
    <w:rsid w:val="009D4101"/>
    <w:rsid w:val="009D4611"/>
    <w:rsid w:val="009D5341"/>
    <w:rsid w:val="009D6C26"/>
    <w:rsid w:val="009D7A61"/>
    <w:rsid w:val="009D7F11"/>
    <w:rsid w:val="009E022E"/>
    <w:rsid w:val="009E0297"/>
    <w:rsid w:val="009E03D2"/>
    <w:rsid w:val="009E0BC4"/>
    <w:rsid w:val="009E0C60"/>
    <w:rsid w:val="009E1040"/>
    <w:rsid w:val="009E1250"/>
    <w:rsid w:val="009E1742"/>
    <w:rsid w:val="009E1D36"/>
    <w:rsid w:val="009E22A3"/>
    <w:rsid w:val="009E2C90"/>
    <w:rsid w:val="009E419F"/>
    <w:rsid w:val="009E4E19"/>
    <w:rsid w:val="009E54C2"/>
    <w:rsid w:val="009E54F7"/>
    <w:rsid w:val="009E5905"/>
    <w:rsid w:val="009E61B0"/>
    <w:rsid w:val="009E6244"/>
    <w:rsid w:val="009E6941"/>
    <w:rsid w:val="009E72F5"/>
    <w:rsid w:val="009E787B"/>
    <w:rsid w:val="009E7B7A"/>
    <w:rsid w:val="009F06B3"/>
    <w:rsid w:val="009F10F3"/>
    <w:rsid w:val="009F1271"/>
    <w:rsid w:val="009F1284"/>
    <w:rsid w:val="009F15FD"/>
    <w:rsid w:val="009F1773"/>
    <w:rsid w:val="009F2D46"/>
    <w:rsid w:val="009F2EFD"/>
    <w:rsid w:val="009F2F7F"/>
    <w:rsid w:val="009F4154"/>
    <w:rsid w:val="009F5320"/>
    <w:rsid w:val="009F5E5A"/>
    <w:rsid w:val="009F616E"/>
    <w:rsid w:val="009F6496"/>
    <w:rsid w:val="009F70FA"/>
    <w:rsid w:val="009F784C"/>
    <w:rsid w:val="00A000AD"/>
    <w:rsid w:val="00A004DA"/>
    <w:rsid w:val="00A00D66"/>
    <w:rsid w:val="00A01190"/>
    <w:rsid w:val="00A014F9"/>
    <w:rsid w:val="00A01B7A"/>
    <w:rsid w:val="00A01C67"/>
    <w:rsid w:val="00A01E9A"/>
    <w:rsid w:val="00A02467"/>
    <w:rsid w:val="00A029D1"/>
    <w:rsid w:val="00A02D0C"/>
    <w:rsid w:val="00A042CE"/>
    <w:rsid w:val="00A04894"/>
    <w:rsid w:val="00A0501F"/>
    <w:rsid w:val="00A056C2"/>
    <w:rsid w:val="00A05BCC"/>
    <w:rsid w:val="00A065FB"/>
    <w:rsid w:val="00A0678B"/>
    <w:rsid w:val="00A06B4E"/>
    <w:rsid w:val="00A070EA"/>
    <w:rsid w:val="00A07BCB"/>
    <w:rsid w:val="00A102BE"/>
    <w:rsid w:val="00A10CC0"/>
    <w:rsid w:val="00A10E3A"/>
    <w:rsid w:val="00A110D1"/>
    <w:rsid w:val="00A110D2"/>
    <w:rsid w:val="00A1144D"/>
    <w:rsid w:val="00A11451"/>
    <w:rsid w:val="00A116BE"/>
    <w:rsid w:val="00A11C44"/>
    <w:rsid w:val="00A1310A"/>
    <w:rsid w:val="00A14120"/>
    <w:rsid w:val="00A14300"/>
    <w:rsid w:val="00A15876"/>
    <w:rsid w:val="00A15D69"/>
    <w:rsid w:val="00A15DF7"/>
    <w:rsid w:val="00A1638E"/>
    <w:rsid w:val="00A165A0"/>
    <w:rsid w:val="00A16F58"/>
    <w:rsid w:val="00A17AB4"/>
    <w:rsid w:val="00A20C0B"/>
    <w:rsid w:val="00A21ADA"/>
    <w:rsid w:val="00A223C0"/>
    <w:rsid w:val="00A227BB"/>
    <w:rsid w:val="00A22BD1"/>
    <w:rsid w:val="00A22E68"/>
    <w:rsid w:val="00A22E9A"/>
    <w:rsid w:val="00A23150"/>
    <w:rsid w:val="00A23A58"/>
    <w:rsid w:val="00A24776"/>
    <w:rsid w:val="00A25412"/>
    <w:rsid w:val="00A25B3E"/>
    <w:rsid w:val="00A270BF"/>
    <w:rsid w:val="00A272E0"/>
    <w:rsid w:val="00A27C97"/>
    <w:rsid w:val="00A27F2A"/>
    <w:rsid w:val="00A27FA8"/>
    <w:rsid w:val="00A3038D"/>
    <w:rsid w:val="00A30C23"/>
    <w:rsid w:val="00A31460"/>
    <w:rsid w:val="00A318B6"/>
    <w:rsid w:val="00A32128"/>
    <w:rsid w:val="00A3220F"/>
    <w:rsid w:val="00A3266E"/>
    <w:rsid w:val="00A32F18"/>
    <w:rsid w:val="00A33FC4"/>
    <w:rsid w:val="00A3436E"/>
    <w:rsid w:val="00A345E8"/>
    <w:rsid w:val="00A35717"/>
    <w:rsid w:val="00A35911"/>
    <w:rsid w:val="00A359B7"/>
    <w:rsid w:val="00A35A4D"/>
    <w:rsid w:val="00A364F7"/>
    <w:rsid w:val="00A375A0"/>
    <w:rsid w:val="00A377EE"/>
    <w:rsid w:val="00A37AB1"/>
    <w:rsid w:val="00A401F4"/>
    <w:rsid w:val="00A41179"/>
    <w:rsid w:val="00A41D7B"/>
    <w:rsid w:val="00A422DA"/>
    <w:rsid w:val="00A430D3"/>
    <w:rsid w:val="00A432A5"/>
    <w:rsid w:val="00A438A0"/>
    <w:rsid w:val="00A43C5A"/>
    <w:rsid w:val="00A43D73"/>
    <w:rsid w:val="00A4494B"/>
    <w:rsid w:val="00A44A87"/>
    <w:rsid w:val="00A45C0A"/>
    <w:rsid w:val="00A45C24"/>
    <w:rsid w:val="00A461FB"/>
    <w:rsid w:val="00A46D66"/>
    <w:rsid w:val="00A471FA"/>
    <w:rsid w:val="00A47533"/>
    <w:rsid w:val="00A475BD"/>
    <w:rsid w:val="00A478BB"/>
    <w:rsid w:val="00A50015"/>
    <w:rsid w:val="00A50039"/>
    <w:rsid w:val="00A51009"/>
    <w:rsid w:val="00A51192"/>
    <w:rsid w:val="00A51E51"/>
    <w:rsid w:val="00A526EC"/>
    <w:rsid w:val="00A528C1"/>
    <w:rsid w:val="00A52D5B"/>
    <w:rsid w:val="00A52DFE"/>
    <w:rsid w:val="00A5384F"/>
    <w:rsid w:val="00A53B07"/>
    <w:rsid w:val="00A53C41"/>
    <w:rsid w:val="00A546FC"/>
    <w:rsid w:val="00A54702"/>
    <w:rsid w:val="00A54CA3"/>
    <w:rsid w:val="00A54F21"/>
    <w:rsid w:val="00A5538B"/>
    <w:rsid w:val="00A5556D"/>
    <w:rsid w:val="00A55F19"/>
    <w:rsid w:val="00A55F8E"/>
    <w:rsid w:val="00A56E83"/>
    <w:rsid w:val="00A572AF"/>
    <w:rsid w:val="00A601E6"/>
    <w:rsid w:val="00A6070A"/>
    <w:rsid w:val="00A614E9"/>
    <w:rsid w:val="00A621FF"/>
    <w:rsid w:val="00A62F93"/>
    <w:rsid w:val="00A6330C"/>
    <w:rsid w:val="00A6347D"/>
    <w:rsid w:val="00A63C37"/>
    <w:rsid w:val="00A648F7"/>
    <w:rsid w:val="00A65B99"/>
    <w:rsid w:val="00A66393"/>
    <w:rsid w:val="00A66A3D"/>
    <w:rsid w:val="00A66C6B"/>
    <w:rsid w:val="00A66E40"/>
    <w:rsid w:val="00A67D96"/>
    <w:rsid w:val="00A67DD8"/>
    <w:rsid w:val="00A7002E"/>
    <w:rsid w:val="00A70E90"/>
    <w:rsid w:val="00A71778"/>
    <w:rsid w:val="00A71A68"/>
    <w:rsid w:val="00A71DCE"/>
    <w:rsid w:val="00A71FB1"/>
    <w:rsid w:val="00A7247D"/>
    <w:rsid w:val="00A73746"/>
    <w:rsid w:val="00A737FC"/>
    <w:rsid w:val="00A74572"/>
    <w:rsid w:val="00A74884"/>
    <w:rsid w:val="00A74A0E"/>
    <w:rsid w:val="00A7513A"/>
    <w:rsid w:val="00A7592B"/>
    <w:rsid w:val="00A76109"/>
    <w:rsid w:val="00A77D2B"/>
    <w:rsid w:val="00A8208D"/>
    <w:rsid w:val="00A8241F"/>
    <w:rsid w:val="00A829AE"/>
    <w:rsid w:val="00A82A97"/>
    <w:rsid w:val="00A82EE9"/>
    <w:rsid w:val="00A82F66"/>
    <w:rsid w:val="00A83F13"/>
    <w:rsid w:val="00A84062"/>
    <w:rsid w:val="00A84424"/>
    <w:rsid w:val="00A8444C"/>
    <w:rsid w:val="00A8462D"/>
    <w:rsid w:val="00A8473D"/>
    <w:rsid w:val="00A8512F"/>
    <w:rsid w:val="00A85471"/>
    <w:rsid w:val="00A86D94"/>
    <w:rsid w:val="00A86E50"/>
    <w:rsid w:val="00A8718B"/>
    <w:rsid w:val="00A912EE"/>
    <w:rsid w:val="00A92B94"/>
    <w:rsid w:val="00A92D2C"/>
    <w:rsid w:val="00A9355F"/>
    <w:rsid w:val="00A9424E"/>
    <w:rsid w:val="00A94AB2"/>
    <w:rsid w:val="00A95328"/>
    <w:rsid w:val="00A95725"/>
    <w:rsid w:val="00A958AF"/>
    <w:rsid w:val="00A95968"/>
    <w:rsid w:val="00A96657"/>
    <w:rsid w:val="00A973F6"/>
    <w:rsid w:val="00A974D5"/>
    <w:rsid w:val="00A97CCC"/>
    <w:rsid w:val="00A97E6F"/>
    <w:rsid w:val="00AA038F"/>
    <w:rsid w:val="00AA0995"/>
    <w:rsid w:val="00AA0C4F"/>
    <w:rsid w:val="00AA217B"/>
    <w:rsid w:val="00AA252A"/>
    <w:rsid w:val="00AA253A"/>
    <w:rsid w:val="00AA408C"/>
    <w:rsid w:val="00AA437B"/>
    <w:rsid w:val="00AA4A44"/>
    <w:rsid w:val="00AA511A"/>
    <w:rsid w:val="00AA5371"/>
    <w:rsid w:val="00AA721C"/>
    <w:rsid w:val="00AB0928"/>
    <w:rsid w:val="00AB0A75"/>
    <w:rsid w:val="00AB106F"/>
    <w:rsid w:val="00AB13A8"/>
    <w:rsid w:val="00AB2536"/>
    <w:rsid w:val="00AB2ACC"/>
    <w:rsid w:val="00AB3260"/>
    <w:rsid w:val="00AB3933"/>
    <w:rsid w:val="00AB537F"/>
    <w:rsid w:val="00AB57FF"/>
    <w:rsid w:val="00AB5A47"/>
    <w:rsid w:val="00AB66C3"/>
    <w:rsid w:val="00AB6CC6"/>
    <w:rsid w:val="00AC0C7C"/>
    <w:rsid w:val="00AC219A"/>
    <w:rsid w:val="00AC24C3"/>
    <w:rsid w:val="00AC29C4"/>
    <w:rsid w:val="00AC2A08"/>
    <w:rsid w:val="00AC2A65"/>
    <w:rsid w:val="00AC442C"/>
    <w:rsid w:val="00AC4BC4"/>
    <w:rsid w:val="00AC4E9C"/>
    <w:rsid w:val="00AC5081"/>
    <w:rsid w:val="00AC5278"/>
    <w:rsid w:val="00AC6AD2"/>
    <w:rsid w:val="00AC6F67"/>
    <w:rsid w:val="00AC781B"/>
    <w:rsid w:val="00AD0C65"/>
    <w:rsid w:val="00AD17E3"/>
    <w:rsid w:val="00AD184E"/>
    <w:rsid w:val="00AD213A"/>
    <w:rsid w:val="00AD2F62"/>
    <w:rsid w:val="00AD48D5"/>
    <w:rsid w:val="00AD4D60"/>
    <w:rsid w:val="00AD4E8D"/>
    <w:rsid w:val="00AD5022"/>
    <w:rsid w:val="00AD5215"/>
    <w:rsid w:val="00AD5674"/>
    <w:rsid w:val="00AD56D9"/>
    <w:rsid w:val="00AD5C3D"/>
    <w:rsid w:val="00AD7584"/>
    <w:rsid w:val="00AD7D2C"/>
    <w:rsid w:val="00AD7EBA"/>
    <w:rsid w:val="00AE080C"/>
    <w:rsid w:val="00AE0D74"/>
    <w:rsid w:val="00AE1722"/>
    <w:rsid w:val="00AE2393"/>
    <w:rsid w:val="00AE2C42"/>
    <w:rsid w:val="00AE3E35"/>
    <w:rsid w:val="00AE40B9"/>
    <w:rsid w:val="00AE4B8B"/>
    <w:rsid w:val="00AE4FBA"/>
    <w:rsid w:val="00AE5B43"/>
    <w:rsid w:val="00AE607C"/>
    <w:rsid w:val="00AE60FB"/>
    <w:rsid w:val="00AE6339"/>
    <w:rsid w:val="00AE6797"/>
    <w:rsid w:val="00AE68F9"/>
    <w:rsid w:val="00AE773B"/>
    <w:rsid w:val="00AF067F"/>
    <w:rsid w:val="00AF0D84"/>
    <w:rsid w:val="00AF0DF4"/>
    <w:rsid w:val="00AF2286"/>
    <w:rsid w:val="00AF2C44"/>
    <w:rsid w:val="00AF2CA7"/>
    <w:rsid w:val="00AF3B44"/>
    <w:rsid w:val="00AF4088"/>
    <w:rsid w:val="00AF42AB"/>
    <w:rsid w:val="00AF438C"/>
    <w:rsid w:val="00AF4DAA"/>
    <w:rsid w:val="00AF4DF4"/>
    <w:rsid w:val="00AF4F7C"/>
    <w:rsid w:val="00AF5AB2"/>
    <w:rsid w:val="00AF683A"/>
    <w:rsid w:val="00AF6B34"/>
    <w:rsid w:val="00AF6E2E"/>
    <w:rsid w:val="00AF719E"/>
    <w:rsid w:val="00B0024A"/>
    <w:rsid w:val="00B00CCF"/>
    <w:rsid w:val="00B0100A"/>
    <w:rsid w:val="00B01A11"/>
    <w:rsid w:val="00B0235F"/>
    <w:rsid w:val="00B033B3"/>
    <w:rsid w:val="00B03662"/>
    <w:rsid w:val="00B03A92"/>
    <w:rsid w:val="00B03E7F"/>
    <w:rsid w:val="00B04632"/>
    <w:rsid w:val="00B04FA7"/>
    <w:rsid w:val="00B05906"/>
    <w:rsid w:val="00B0785C"/>
    <w:rsid w:val="00B10008"/>
    <w:rsid w:val="00B10256"/>
    <w:rsid w:val="00B108EB"/>
    <w:rsid w:val="00B12408"/>
    <w:rsid w:val="00B12C8E"/>
    <w:rsid w:val="00B133BB"/>
    <w:rsid w:val="00B13A3C"/>
    <w:rsid w:val="00B14A82"/>
    <w:rsid w:val="00B150D1"/>
    <w:rsid w:val="00B15876"/>
    <w:rsid w:val="00B15DBD"/>
    <w:rsid w:val="00B16748"/>
    <w:rsid w:val="00B170DC"/>
    <w:rsid w:val="00B17B59"/>
    <w:rsid w:val="00B2024C"/>
    <w:rsid w:val="00B21044"/>
    <w:rsid w:val="00B2281D"/>
    <w:rsid w:val="00B23D00"/>
    <w:rsid w:val="00B243D5"/>
    <w:rsid w:val="00B24837"/>
    <w:rsid w:val="00B24F97"/>
    <w:rsid w:val="00B25026"/>
    <w:rsid w:val="00B25A85"/>
    <w:rsid w:val="00B26A95"/>
    <w:rsid w:val="00B2731A"/>
    <w:rsid w:val="00B3030D"/>
    <w:rsid w:val="00B30699"/>
    <w:rsid w:val="00B312BF"/>
    <w:rsid w:val="00B32099"/>
    <w:rsid w:val="00B3240F"/>
    <w:rsid w:val="00B333A8"/>
    <w:rsid w:val="00B35090"/>
    <w:rsid w:val="00B3605C"/>
    <w:rsid w:val="00B36167"/>
    <w:rsid w:val="00B40679"/>
    <w:rsid w:val="00B4121F"/>
    <w:rsid w:val="00B41C16"/>
    <w:rsid w:val="00B41DF2"/>
    <w:rsid w:val="00B42501"/>
    <w:rsid w:val="00B4258B"/>
    <w:rsid w:val="00B44D93"/>
    <w:rsid w:val="00B44DCC"/>
    <w:rsid w:val="00B44E5D"/>
    <w:rsid w:val="00B450C7"/>
    <w:rsid w:val="00B451D3"/>
    <w:rsid w:val="00B45A37"/>
    <w:rsid w:val="00B45BB5"/>
    <w:rsid w:val="00B46230"/>
    <w:rsid w:val="00B467CA"/>
    <w:rsid w:val="00B501DE"/>
    <w:rsid w:val="00B50427"/>
    <w:rsid w:val="00B505E4"/>
    <w:rsid w:val="00B50F51"/>
    <w:rsid w:val="00B5116C"/>
    <w:rsid w:val="00B51728"/>
    <w:rsid w:val="00B51D77"/>
    <w:rsid w:val="00B52333"/>
    <w:rsid w:val="00B52FEE"/>
    <w:rsid w:val="00B5322A"/>
    <w:rsid w:val="00B5356C"/>
    <w:rsid w:val="00B53840"/>
    <w:rsid w:val="00B54BB1"/>
    <w:rsid w:val="00B55B0D"/>
    <w:rsid w:val="00B57370"/>
    <w:rsid w:val="00B57EDA"/>
    <w:rsid w:val="00B601DB"/>
    <w:rsid w:val="00B6035C"/>
    <w:rsid w:val="00B60E1E"/>
    <w:rsid w:val="00B611A5"/>
    <w:rsid w:val="00B61614"/>
    <w:rsid w:val="00B621EE"/>
    <w:rsid w:val="00B622B8"/>
    <w:rsid w:val="00B63837"/>
    <w:rsid w:val="00B63CF9"/>
    <w:rsid w:val="00B63D73"/>
    <w:rsid w:val="00B643CF"/>
    <w:rsid w:val="00B644A4"/>
    <w:rsid w:val="00B647BF"/>
    <w:rsid w:val="00B6541D"/>
    <w:rsid w:val="00B65702"/>
    <w:rsid w:val="00B65DBA"/>
    <w:rsid w:val="00B65EAB"/>
    <w:rsid w:val="00B663D8"/>
    <w:rsid w:val="00B66CE3"/>
    <w:rsid w:val="00B67B23"/>
    <w:rsid w:val="00B67B48"/>
    <w:rsid w:val="00B71918"/>
    <w:rsid w:val="00B71CBE"/>
    <w:rsid w:val="00B71EB3"/>
    <w:rsid w:val="00B72FBD"/>
    <w:rsid w:val="00B73140"/>
    <w:rsid w:val="00B739C2"/>
    <w:rsid w:val="00B73E8C"/>
    <w:rsid w:val="00B7433E"/>
    <w:rsid w:val="00B745E6"/>
    <w:rsid w:val="00B76A85"/>
    <w:rsid w:val="00B76AF7"/>
    <w:rsid w:val="00B77BDA"/>
    <w:rsid w:val="00B80561"/>
    <w:rsid w:val="00B805D7"/>
    <w:rsid w:val="00B8061B"/>
    <w:rsid w:val="00B812CE"/>
    <w:rsid w:val="00B81CC2"/>
    <w:rsid w:val="00B82B02"/>
    <w:rsid w:val="00B82D98"/>
    <w:rsid w:val="00B87483"/>
    <w:rsid w:val="00B87A9F"/>
    <w:rsid w:val="00B87C70"/>
    <w:rsid w:val="00B87CE4"/>
    <w:rsid w:val="00B87EEC"/>
    <w:rsid w:val="00B90C54"/>
    <w:rsid w:val="00B91484"/>
    <w:rsid w:val="00B92034"/>
    <w:rsid w:val="00B92041"/>
    <w:rsid w:val="00B937DB"/>
    <w:rsid w:val="00B93EF1"/>
    <w:rsid w:val="00B9584A"/>
    <w:rsid w:val="00B96C26"/>
    <w:rsid w:val="00B975A9"/>
    <w:rsid w:val="00BA0A42"/>
    <w:rsid w:val="00BA0EAC"/>
    <w:rsid w:val="00BA1006"/>
    <w:rsid w:val="00BA1A2B"/>
    <w:rsid w:val="00BA2720"/>
    <w:rsid w:val="00BA2FED"/>
    <w:rsid w:val="00BA3225"/>
    <w:rsid w:val="00BA377E"/>
    <w:rsid w:val="00BA4669"/>
    <w:rsid w:val="00BA4D21"/>
    <w:rsid w:val="00BA4F54"/>
    <w:rsid w:val="00BA4F56"/>
    <w:rsid w:val="00BA5690"/>
    <w:rsid w:val="00BA5CCB"/>
    <w:rsid w:val="00BA6540"/>
    <w:rsid w:val="00BA743A"/>
    <w:rsid w:val="00BA7921"/>
    <w:rsid w:val="00BA7C99"/>
    <w:rsid w:val="00BB0E97"/>
    <w:rsid w:val="00BB12AF"/>
    <w:rsid w:val="00BB21CA"/>
    <w:rsid w:val="00BB25EE"/>
    <w:rsid w:val="00BB2879"/>
    <w:rsid w:val="00BB306C"/>
    <w:rsid w:val="00BB3F91"/>
    <w:rsid w:val="00BB4551"/>
    <w:rsid w:val="00BB4607"/>
    <w:rsid w:val="00BB46E9"/>
    <w:rsid w:val="00BB475B"/>
    <w:rsid w:val="00BB4E16"/>
    <w:rsid w:val="00BB6F93"/>
    <w:rsid w:val="00BB7EDB"/>
    <w:rsid w:val="00BC0B1C"/>
    <w:rsid w:val="00BC184D"/>
    <w:rsid w:val="00BC196D"/>
    <w:rsid w:val="00BC1C4C"/>
    <w:rsid w:val="00BC1C9A"/>
    <w:rsid w:val="00BC28E7"/>
    <w:rsid w:val="00BC2A75"/>
    <w:rsid w:val="00BC2FA4"/>
    <w:rsid w:val="00BC3628"/>
    <w:rsid w:val="00BC3EC1"/>
    <w:rsid w:val="00BC46A0"/>
    <w:rsid w:val="00BC55B5"/>
    <w:rsid w:val="00BC6820"/>
    <w:rsid w:val="00BC7694"/>
    <w:rsid w:val="00BC7BDF"/>
    <w:rsid w:val="00BC7C51"/>
    <w:rsid w:val="00BD0307"/>
    <w:rsid w:val="00BD053C"/>
    <w:rsid w:val="00BD178D"/>
    <w:rsid w:val="00BD1B2C"/>
    <w:rsid w:val="00BD1D3A"/>
    <w:rsid w:val="00BD251D"/>
    <w:rsid w:val="00BD2B1F"/>
    <w:rsid w:val="00BD2C95"/>
    <w:rsid w:val="00BD36CD"/>
    <w:rsid w:val="00BD433B"/>
    <w:rsid w:val="00BD4A37"/>
    <w:rsid w:val="00BD56A1"/>
    <w:rsid w:val="00BD56D7"/>
    <w:rsid w:val="00BD5A50"/>
    <w:rsid w:val="00BD5F68"/>
    <w:rsid w:val="00BD6682"/>
    <w:rsid w:val="00BD67AE"/>
    <w:rsid w:val="00BD6950"/>
    <w:rsid w:val="00BD725F"/>
    <w:rsid w:val="00BD7751"/>
    <w:rsid w:val="00BD7DCE"/>
    <w:rsid w:val="00BD7E10"/>
    <w:rsid w:val="00BE0351"/>
    <w:rsid w:val="00BE0BD0"/>
    <w:rsid w:val="00BE140D"/>
    <w:rsid w:val="00BE232C"/>
    <w:rsid w:val="00BE2481"/>
    <w:rsid w:val="00BE31F0"/>
    <w:rsid w:val="00BE36CD"/>
    <w:rsid w:val="00BE37BC"/>
    <w:rsid w:val="00BE3C77"/>
    <w:rsid w:val="00BE407C"/>
    <w:rsid w:val="00BE42D4"/>
    <w:rsid w:val="00BE4A57"/>
    <w:rsid w:val="00BE4C60"/>
    <w:rsid w:val="00BE5BBA"/>
    <w:rsid w:val="00BE5C8D"/>
    <w:rsid w:val="00BE5E90"/>
    <w:rsid w:val="00BE661F"/>
    <w:rsid w:val="00BE6AF1"/>
    <w:rsid w:val="00BE71BC"/>
    <w:rsid w:val="00BE7563"/>
    <w:rsid w:val="00BE7629"/>
    <w:rsid w:val="00BE7730"/>
    <w:rsid w:val="00BF0226"/>
    <w:rsid w:val="00BF1807"/>
    <w:rsid w:val="00BF2188"/>
    <w:rsid w:val="00BF30B7"/>
    <w:rsid w:val="00BF3B3E"/>
    <w:rsid w:val="00BF3B8E"/>
    <w:rsid w:val="00BF485D"/>
    <w:rsid w:val="00BF4D6F"/>
    <w:rsid w:val="00BF4FC5"/>
    <w:rsid w:val="00BF51A7"/>
    <w:rsid w:val="00BF531D"/>
    <w:rsid w:val="00BF5A6C"/>
    <w:rsid w:val="00BF5FD6"/>
    <w:rsid w:val="00BF7A14"/>
    <w:rsid w:val="00C000F9"/>
    <w:rsid w:val="00C02402"/>
    <w:rsid w:val="00C02A33"/>
    <w:rsid w:val="00C02CFE"/>
    <w:rsid w:val="00C02F30"/>
    <w:rsid w:val="00C0330E"/>
    <w:rsid w:val="00C033FE"/>
    <w:rsid w:val="00C05E2F"/>
    <w:rsid w:val="00C070AB"/>
    <w:rsid w:val="00C07464"/>
    <w:rsid w:val="00C074C3"/>
    <w:rsid w:val="00C075B6"/>
    <w:rsid w:val="00C076E6"/>
    <w:rsid w:val="00C103EA"/>
    <w:rsid w:val="00C10C8C"/>
    <w:rsid w:val="00C11A91"/>
    <w:rsid w:val="00C1248D"/>
    <w:rsid w:val="00C12626"/>
    <w:rsid w:val="00C1338A"/>
    <w:rsid w:val="00C13630"/>
    <w:rsid w:val="00C1366D"/>
    <w:rsid w:val="00C13A95"/>
    <w:rsid w:val="00C14083"/>
    <w:rsid w:val="00C14AA3"/>
    <w:rsid w:val="00C14B2E"/>
    <w:rsid w:val="00C152F7"/>
    <w:rsid w:val="00C1547E"/>
    <w:rsid w:val="00C15668"/>
    <w:rsid w:val="00C159C8"/>
    <w:rsid w:val="00C15A64"/>
    <w:rsid w:val="00C1761A"/>
    <w:rsid w:val="00C17760"/>
    <w:rsid w:val="00C177D8"/>
    <w:rsid w:val="00C17927"/>
    <w:rsid w:val="00C17F6B"/>
    <w:rsid w:val="00C2028F"/>
    <w:rsid w:val="00C21239"/>
    <w:rsid w:val="00C21389"/>
    <w:rsid w:val="00C22385"/>
    <w:rsid w:val="00C22403"/>
    <w:rsid w:val="00C23099"/>
    <w:rsid w:val="00C23961"/>
    <w:rsid w:val="00C23C51"/>
    <w:rsid w:val="00C2515B"/>
    <w:rsid w:val="00C25233"/>
    <w:rsid w:val="00C25C18"/>
    <w:rsid w:val="00C25E2C"/>
    <w:rsid w:val="00C267E9"/>
    <w:rsid w:val="00C26A58"/>
    <w:rsid w:val="00C27C22"/>
    <w:rsid w:val="00C30119"/>
    <w:rsid w:val="00C3027F"/>
    <w:rsid w:val="00C30438"/>
    <w:rsid w:val="00C30C26"/>
    <w:rsid w:val="00C30F0F"/>
    <w:rsid w:val="00C311B5"/>
    <w:rsid w:val="00C31EBB"/>
    <w:rsid w:val="00C326FB"/>
    <w:rsid w:val="00C32D44"/>
    <w:rsid w:val="00C32E08"/>
    <w:rsid w:val="00C32E56"/>
    <w:rsid w:val="00C32E8C"/>
    <w:rsid w:val="00C331E8"/>
    <w:rsid w:val="00C337FA"/>
    <w:rsid w:val="00C33B9D"/>
    <w:rsid w:val="00C33D52"/>
    <w:rsid w:val="00C3488D"/>
    <w:rsid w:val="00C358A5"/>
    <w:rsid w:val="00C35B10"/>
    <w:rsid w:val="00C36A32"/>
    <w:rsid w:val="00C36E41"/>
    <w:rsid w:val="00C3700A"/>
    <w:rsid w:val="00C37BFD"/>
    <w:rsid w:val="00C402EE"/>
    <w:rsid w:val="00C409B1"/>
    <w:rsid w:val="00C418E2"/>
    <w:rsid w:val="00C420DC"/>
    <w:rsid w:val="00C4220F"/>
    <w:rsid w:val="00C4227B"/>
    <w:rsid w:val="00C4242E"/>
    <w:rsid w:val="00C42C65"/>
    <w:rsid w:val="00C43DDC"/>
    <w:rsid w:val="00C441F2"/>
    <w:rsid w:val="00C445CA"/>
    <w:rsid w:val="00C445CD"/>
    <w:rsid w:val="00C45306"/>
    <w:rsid w:val="00C45572"/>
    <w:rsid w:val="00C45E27"/>
    <w:rsid w:val="00C45F46"/>
    <w:rsid w:val="00C463DD"/>
    <w:rsid w:val="00C468E8"/>
    <w:rsid w:val="00C50459"/>
    <w:rsid w:val="00C504D9"/>
    <w:rsid w:val="00C50B76"/>
    <w:rsid w:val="00C5105A"/>
    <w:rsid w:val="00C5298B"/>
    <w:rsid w:val="00C52A6C"/>
    <w:rsid w:val="00C53DEA"/>
    <w:rsid w:val="00C5557A"/>
    <w:rsid w:val="00C555B3"/>
    <w:rsid w:val="00C55F50"/>
    <w:rsid w:val="00C563EB"/>
    <w:rsid w:val="00C5666E"/>
    <w:rsid w:val="00C56FCE"/>
    <w:rsid w:val="00C5709D"/>
    <w:rsid w:val="00C60F4C"/>
    <w:rsid w:val="00C621DE"/>
    <w:rsid w:val="00C62444"/>
    <w:rsid w:val="00C62743"/>
    <w:rsid w:val="00C6295C"/>
    <w:rsid w:val="00C62A49"/>
    <w:rsid w:val="00C635CB"/>
    <w:rsid w:val="00C63C25"/>
    <w:rsid w:val="00C650B1"/>
    <w:rsid w:val="00C65105"/>
    <w:rsid w:val="00C6625C"/>
    <w:rsid w:val="00C66702"/>
    <w:rsid w:val="00C67FCA"/>
    <w:rsid w:val="00C7063C"/>
    <w:rsid w:val="00C709A5"/>
    <w:rsid w:val="00C71262"/>
    <w:rsid w:val="00C7135F"/>
    <w:rsid w:val="00C72324"/>
    <w:rsid w:val="00C7261F"/>
    <w:rsid w:val="00C72B24"/>
    <w:rsid w:val="00C72C92"/>
    <w:rsid w:val="00C73AE8"/>
    <w:rsid w:val="00C74205"/>
    <w:rsid w:val="00C7428B"/>
    <w:rsid w:val="00C74509"/>
    <w:rsid w:val="00C74D39"/>
    <w:rsid w:val="00C75BB3"/>
    <w:rsid w:val="00C75BCD"/>
    <w:rsid w:val="00C75BF9"/>
    <w:rsid w:val="00C75D44"/>
    <w:rsid w:val="00C75FD6"/>
    <w:rsid w:val="00C76A73"/>
    <w:rsid w:val="00C770EF"/>
    <w:rsid w:val="00C77E17"/>
    <w:rsid w:val="00C8009C"/>
    <w:rsid w:val="00C80930"/>
    <w:rsid w:val="00C818C5"/>
    <w:rsid w:val="00C81CE8"/>
    <w:rsid w:val="00C81DEC"/>
    <w:rsid w:val="00C82589"/>
    <w:rsid w:val="00C82A4B"/>
    <w:rsid w:val="00C834C1"/>
    <w:rsid w:val="00C835C8"/>
    <w:rsid w:val="00C83731"/>
    <w:rsid w:val="00C83D70"/>
    <w:rsid w:val="00C84466"/>
    <w:rsid w:val="00C84B81"/>
    <w:rsid w:val="00C84BBB"/>
    <w:rsid w:val="00C86487"/>
    <w:rsid w:val="00C869D4"/>
    <w:rsid w:val="00C90E96"/>
    <w:rsid w:val="00C9368A"/>
    <w:rsid w:val="00C94C12"/>
    <w:rsid w:val="00C94D56"/>
    <w:rsid w:val="00C94DFE"/>
    <w:rsid w:val="00C9548C"/>
    <w:rsid w:val="00C9555E"/>
    <w:rsid w:val="00C955AE"/>
    <w:rsid w:val="00C95728"/>
    <w:rsid w:val="00C95B3C"/>
    <w:rsid w:val="00C95DE0"/>
    <w:rsid w:val="00C966E6"/>
    <w:rsid w:val="00C96ABC"/>
    <w:rsid w:val="00C96D6B"/>
    <w:rsid w:val="00CA1274"/>
    <w:rsid w:val="00CA1E98"/>
    <w:rsid w:val="00CA2119"/>
    <w:rsid w:val="00CA23DE"/>
    <w:rsid w:val="00CA38AC"/>
    <w:rsid w:val="00CA39BB"/>
    <w:rsid w:val="00CA39CD"/>
    <w:rsid w:val="00CA3BCC"/>
    <w:rsid w:val="00CA4145"/>
    <w:rsid w:val="00CA4B80"/>
    <w:rsid w:val="00CA55E8"/>
    <w:rsid w:val="00CA5C82"/>
    <w:rsid w:val="00CA68AB"/>
    <w:rsid w:val="00CA7AE2"/>
    <w:rsid w:val="00CA7B85"/>
    <w:rsid w:val="00CA7DF0"/>
    <w:rsid w:val="00CB03B3"/>
    <w:rsid w:val="00CB0FE9"/>
    <w:rsid w:val="00CB11D8"/>
    <w:rsid w:val="00CB23F2"/>
    <w:rsid w:val="00CB2E0E"/>
    <w:rsid w:val="00CB3825"/>
    <w:rsid w:val="00CB3C7C"/>
    <w:rsid w:val="00CB4D43"/>
    <w:rsid w:val="00CB5731"/>
    <w:rsid w:val="00CB581F"/>
    <w:rsid w:val="00CB5A09"/>
    <w:rsid w:val="00CB6C49"/>
    <w:rsid w:val="00CB6D55"/>
    <w:rsid w:val="00CB7830"/>
    <w:rsid w:val="00CB7AEC"/>
    <w:rsid w:val="00CC08FC"/>
    <w:rsid w:val="00CC0A78"/>
    <w:rsid w:val="00CC1A4C"/>
    <w:rsid w:val="00CC2898"/>
    <w:rsid w:val="00CC297F"/>
    <w:rsid w:val="00CC33C2"/>
    <w:rsid w:val="00CC3A67"/>
    <w:rsid w:val="00CC4524"/>
    <w:rsid w:val="00CC53E9"/>
    <w:rsid w:val="00CC557D"/>
    <w:rsid w:val="00CC56E0"/>
    <w:rsid w:val="00CC5D66"/>
    <w:rsid w:val="00CC5EE6"/>
    <w:rsid w:val="00CC6D4B"/>
    <w:rsid w:val="00CC757D"/>
    <w:rsid w:val="00CC7D9C"/>
    <w:rsid w:val="00CC7DBD"/>
    <w:rsid w:val="00CC7EAF"/>
    <w:rsid w:val="00CD2497"/>
    <w:rsid w:val="00CD3436"/>
    <w:rsid w:val="00CD3572"/>
    <w:rsid w:val="00CD3590"/>
    <w:rsid w:val="00CD404B"/>
    <w:rsid w:val="00CD467D"/>
    <w:rsid w:val="00CD4AF2"/>
    <w:rsid w:val="00CD5274"/>
    <w:rsid w:val="00CD5299"/>
    <w:rsid w:val="00CD534E"/>
    <w:rsid w:val="00CD6287"/>
    <w:rsid w:val="00CD6670"/>
    <w:rsid w:val="00CD6F08"/>
    <w:rsid w:val="00CD73B7"/>
    <w:rsid w:val="00CD7E7E"/>
    <w:rsid w:val="00CD7EB7"/>
    <w:rsid w:val="00CE108B"/>
    <w:rsid w:val="00CE134F"/>
    <w:rsid w:val="00CE1681"/>
    <w:rsid w:val="00CE1EF6"/>
    <w:rsid w:val="00CE2547"/>
    <w:rsid w:val="00CE2859"/>
    <w:rsid w:val="00CE2D8A"/>
    <w:rsid w:val="00CE358D"/>
    <w:rsid w:val="00CE3A1C"/>
    <w:rsid w:val="00CE3A2E"/>
    <w:rsid w:val="00CE551B"/>
    <w:rsid w:val="00CE557C"/>
    <w:rsid w:val="00CE5A9E"/>
    <w:rsid w:val="00CE5ADB"/>
    <w:rsid w:val="00CE5BFB"/>
    <w:rsid w:val="00CE61A5"/>
    <w:rsid w:val="00CE6594"/>
    <w:rsid w:val="00CE67B4"/>
    <w:rsid w:val="00CE67B7"/>
    <w:rsid w:val="00CE7125"/>
    <w:rsid w:val="00CE7785"/>
    <w:rsid w:val="00CE78D1"/>
    <w:rsid w:val="00CE7B46"/>
    <w:rsid w:val="00CE7F78"/>
    <w:rsid w:val="00CF0373"/>
    <w:rsid w:val="00CF17B7"/>
    <w:rsid w:val="00CF17EC"/>
    <w:rsid w:val="00CF1BF3"/>
    <w:rsid w:val="00CF275D"/>
    <w:rsid w:val="00CF2C5B"/>
    <w:rsid w:val="00CF32C5"/>
    <w:rsid w:val="00CF38A6"/>
    <w:rsid w:val="00CF3EAC"/>
    <w:rsid w:val="00CF3EB9"/>
    <w:rsid w:val="00CF3EFB"/>
    <w:rsid w:val="00CF40FA"/>
    <w:rsid w:val="00CF4BFD"/>
    <w:rsid w:val="00CF4DA9"/>
    <w:rsid w:val="00CF673F"/>
    <w:rsid w:val="00CF7402"/>
    <w:rsid w:val="00CF79F9"/>
    <w:rsid w:val="00CF7DE3"/>
    <w:rsid w:val="00D007A0"/>
    <w:rsid w:val="00D01AC8"/>
    <w:rsid w:val="00D01D23"/>
    <w:rsid w:val="00D01E13"/>
    <w:rsid w:val="00D025F1"/>
    <w:rsid w:val="00D033CC"/>
    <w:rsid w:val="00D04B1F"/>
    <w:rsid w:val="00D05A08"/>
    <w:rsid w:val="00D063AE"/>
    <w:rsid w:val="00D06413"/>
    <w:rsid w:val="00D06D0F"/>
    <w:rsid w:val="00D10A3A"/>
    <w:rsid w:val="00D112A7"/>
    <w:rsid w:val="00D118CF"/>
    <w:rsid w:val="00D11D14"/>
    <w:rsid w:val="00D12A7C"/>
    <w:rsid w:val="00D12F5C"/>
    <w:rsid w:val="00D12FAE"/>
    <w:rsid w:val="00D1357F"/>
    <w:rsid w:val="00D1373C"/>
    <w:rsid w:val="00D14311"/>
    <w:rsid w:val="00D155CA"/>
    <w:rsid w:val="00D15640"/>
    <w:rsid w:val="00D15CD8"/>
    <w:rsid w:val="00D16338"/>
    <w:rsid w:val="00D16C6E"/>
    <w:rsid w:val="00D16C71"/>
    <w:rsid w:val="00D20514"/>
    <w:rsid w:val="00D20629"/>
    <w:rsid w:val="00D2118E"/>
    <w:rsid w:val="00D211F1"/>
    <w:rsid w:val="00D21855"/>
    <w:rsid w:val="00D22768"/>
    <w:rsid w:val="00D229CD"/>
    <w:rsid w:val="00D235AE"/>
    <w:rsid w:val="00D23FD1"/>
    <w:rsid w:val="00D2451A"/>
    <w:rsid w:val="00D24633"/>
    <w:rsid w:val="00D2488E"/>
    <w:rsid w:val="00D24FD1"/>
    <w:rsid w:val="00D2535C"/>
    <w:rsid w:val="00D264CA"/>
    <w:rsid w:val="00D26CEB"/>
    <w:rsid w:val="00D270B9"/>
    <w:rsid w:val="00D27B52"/>
    <w:rsid w:val="00D30755"/>
    <w:rsid w:val="00D30E6A"/>
    <w:rsid w:val="00D3437E"/>
    <w:rsid w:val="00D3474B"/>
    <w:rsid w:val="00D3497B"/>
    <w:rsid w:val="00D353FE"/>
    <w:rsid w:val="00D35603"/>
    <w:rsid w:val="00D35684"/>
    <w:rsid w:val="00D362EC"/>
    <w:rsid w:val="00D36506"/>
    <w:rsid w:val="00D3754D"/>
    <w:rsid w:val="00D378ED"/>
    <w:rsid w:val="00D40256"/>
    <w:rsid w:val="00D40B23"/>
    <w:rsid w:val="00D414DC"/>
    <w:rsid w:val="00D4164F"/>
    <w:rsid w:val="00D419F1"/>
    <w:rsid w:val="00D425BE"/>
    <w:rsid w:val="00D42677"/>
    <w:rsid w:val="00D426DE"/>
    <w:rsid w:val="00D42D61"/>
    <w:rsid w:val="00D44650"/>
    <w:rsid w:val="00D446EF"/>
    <w:rsid w:val="00D4487C"/>
    <w:rsid w:val="00D45268"/>
    <w:rsid w:val="00D45874"/>
    <w:rsid w:val="00D460FF"/>
    <w:rsid w:val="00D46250"/>
    <w:rsid w:val="00D463F8"/>
    <w:rsid w:val="00D46451"/>
    <w:rsid w:val="00D477BE"/>
    <w:rsid w:val="00D47971"/>
    <w:rsid w:val="00D50174"/>
    <w:rsid w:val="00D5085B"/>
    <w:rsid w:val="00D51614"/>
    <w:rsid w:val="00D52449"/>
    <w:rsid w:val="00D52BB7"/>
    <w:rsid w:val="00D52BD8"/>
    <w:rsid w:val="00D546D3"/>
    <w:rsid w:val="00D54B5E"/>
    <w:rsid w:val="00D55803"/>
    <w:rsid w:val="00D5586C"/>
    <w:rsid w:val="00D560C4"/>
    <w:rsid w:val="00D5610D"/>
    <w:rsid w:val="00D563E3"/>
    <w:rsid w:val="00D56407"/>
    <w:rsid w:val="00D56C9F"/>
    <w:rsid w:val="00D57DFE"/>
    <w:rsid w:val="00D60E26"/>
    <w:rsid w:val="00D6132F"/>
    <w:rsid w:val="00D62402"/>
    <w:rsid w:val="00D6247F"/>
    <w:rsid w:val="00D62CD0"/>
    <w:rsid w:val="00D6306A"/>
    <w:rsid w:val="00D63384"/>
    <w:rsid w:val="00D642A2"/>
    <w:rsid w:val="00D65EC4"/>
    <w:rsid w:val="00D66414"/>
    <w:rsid w:val="00D666B2"/>
    <w:rsid w:val="00D66F1D"/>
    <w:rsid w:val="00D6757B"/>
    <w:rsid w:val="00D67FB1"/>
    <w:rsid w:val="00D712FC"/>
    <w:rsid w:val="00D71486"/>
    <w:rsid w:val="00D71F67"/>
    <w:rsid w:val="00D72352"/>
    <w:rsid w:val="00D72497"/>
    <w:rsid w:val="00D72DED"/>
    <w:rsid w:val="00D73049"/>
    <w:rsid w:val="00D730ED"/>
    <w:rsid w:val="00D739DC"/>
    <w:rsid w:val="00D746B8"/>
    <w:rsid w:val="00D74C85"/>
    <w:rsid w:val="00D76193"/>
    <w:rsid w:val="00D767F8"/>
    <w:rsid w:val="00D773BE"/>
    <w:rsid w:val="00D77809"/>
    <w:rsid w:val="00D80218"/>
    <w:rsid w:val="00D80295"/>
    <w:rsid w:val="00D81242"/>
    <w:rsid w:val="00D812E0"/>
    <w:rsid w:val="00D81443"/>
    <w:rsid w:val="00D816DC"/>
    <w:rsid w:val="00D817AC"/>
    <w:rsid w:val="00D819EA"/>
    <w:rsid w:val="00D820D3"/>
    <w:rsid w:val="00D82C22"/>
    <w:rsid w:val="00D832A6"/>
    <w:rsid w:val="00D8346F"/>
    <w:rsid w:val="00D83AF8"/>
    <w:rsid w:val="00D84584"/>
    <w:rsid w:val="00D84D2A"/>
    <w:rsid w:val="00D8543C"/>
    <w:rsid w:val="00D8586E"/>
    <w:rsid w:val="00D85B7F"/>
    <w:rsid w:val="00D8610B"/>
    <w:rsid w:val="00D86933"/>
    <w:rsid w:val="00D86E3F"/>
    <w:rsid w:val="00D87A04"/>
    <w:rsid w:val="00D90844"/>
    <w:rsid w:val="00D915AB"/>
    <w:rsid w:val="00D915F6"/>
    <w:rsid w:val="00D9164F"/>
    <w:rsid w:val="00D922EC"/>
    <w:rsid w:val="00D92717"/>
    <w:rsid w:val="00D9325A"/>
    <w:rsid w:val="00D936B5"/>
    <w:rsid w:val="00D93A14"/>
    <w:rsid w:val="00D93ADD"/>
    <w:rsid w:val="00D93F5B"/>
    <w:rsid w:val="00D941F6"/>
    <w:rsid w:val="00D9476F"/>
    <w:rsid w:val="00D95155"/>
    <w:rsid w:val="00D955AA"/>
    <w:rsid w:val="00D9579C"/>
    <w:rsid w:val="00D95EEF"/>
    <w:rsid w:val="00D96C36"/>
    <w:rsid w:val="00D96C3C"/>
    <w:rsid w:val="00D96F0D"/>
    <w:rsid w:val="00D97354"/>
    <w:rsid w:val="00DA0073"/>
    <w:rsid w:val="00DA0826"/>
    <w:rsid w:val="00DA1540"/>
    <w:rsid w:val="00DA1EB3"/>
    <w:rsid w:val="00DA1FA6"/>
    <w:rsid w:val="00DA30D4"/>
    <w:rsid w:val="00DA3388"/>
    <w:rsid w:val="00DA3830"/>
    <w:rsid w:val="00DA57B1"/>
    <w:rsid w:val="00DA6A5C"/>
    <w:rsid w:val="00DA741D"/>
    <w:rsid w:val="00DA7AC7"/>
    <w:rsid w:val="00DA7DEB"/>
    <w:rsid w:val="00DA7E29"/>
    <w:rsid w:val="00DB051B"/>
    <w:rsid w:val="00DB0CF6"/>
    <w:rsid w:val="00DB105F"/>
    <w:rsid w:val="00DB2049"/>
    <w:rsid w:val="00DB2D27"/>
    <w:rsid w:val="00DB2D4E"/>
    <w:rsid w:val="00DB3308"/>
    <w:rsid w:val="00DB3F99"/>
    <w:rsid w:val="00DB4062"/>
    <w:rsid w:val="00DB46D7"/>
    <w:rsid w:val="00DB5357"/>
    <w:rsid w:val="00DB57D7"/>
    <w:rsid w:val="00DB5CA0"/>
    <w:rsid w:val="00DB7F04"/>
    <w:rsid w:val="00DC0139"/>
    <w:rsid w:val="00DC0388"/>
    <w:rsid w:val="00DC0658"/>
    <w:rsid w:val="00DC137B"/>
    <w:rsid w:val="00DC1779"/>
    <w:rsid w:val="00DC270A"/>
    <w:rsid w:val="00DC27B4"/>
    <w:rsid w:val="00DC2CBD"/>
    <w:rsid w:val="00DC2CCF"/>
    <w:rsid w:val="00DC2DA3"/>
    <w:rsid w:val="00DC2F7D"/>
    <w:rsid w:val="00DC453B"/>
    <w:rsid w:val="00DC4A63"/>
    <w:rsid w:val="00DC64DB"/>
    <w:rsid w:val="00DC6A92"/>
    <w:rsid w:val="00DC729F"/>
    <w:rsid w:val="00DC7820"/>
    <w:rsid w:val="00DD0389"/>
    <w:rsid w:val="00DD0397"/>
    <w:rsid w:val="00DD0826"/>
    <w:rsid w:val="00DD1AE6"/>
    <w:rsid w:val="00DD1CB0"/>
    <w:rsid w:val="00DD1EB9"/>
    <w:rsid w:val="00DD1FB8"/>
    <w:rsid w:val="00DD1FBB"/>
    <w:rsid w:val="00DD247A"/>
    <w:rsid w:val="00DD363C"/>
    <w:rsid w:val="00DD3B0C"/>
    <w:rsid w:val="00DD48EF"/>
    <w:rsid w:val="00DD534B"/>
    <w:rsid w:val="00DD64A7"/>
    <w:rsid w:val="00DD78E3"/>
    <w:rsid w:val="00DE139E"/>
    <w:rsid w:val="00DE16DE"/>
    <w:rsid w:val="00DE1E14"/>
    <w:rsid w:val="00DE1F56"/>
    <w:rsid w:val="00DE1FDD"/>
    <w:rsid w:val="00DE203B"/>
    <w:rsid w:val="00DE3E5F"/>
    <w:rsid w:val="00DE4090"/>
    <w:rsid w:val="00DE4233"/>
    <w:rsid w:val="00DE4402"/>
    <w:rsid w:val="00DE4476"/>
    <w:rsid w:val="00DE5030"/>
    <w:rsid w:val="00DE503C"/>
    <w:rsid w:val="00DE5563"/>
    <w:rsid w:val="00DE5705"/>
    <w:rsid w:val="00DE65DE"/>
    <w:rsid w:val="00DE6800"/>
    <w:rsid w:val="00DE7975"/>
    <w:rsid w:val="00DF0CCB"/>
    <w:rsid w:val="00DF1C1D"/>
    <w:rsid w:val="00DF1C3E"/>
    <w:rsid w:val="00DF211B"/>
    <w:rsid w:val="00DF2524"/>
    <w:rsid w:val="00DF254A"/>
    <w:rsid w:val="00DF2827"/>
    <w:rsid w:val="00DF2D8E"/>
    <w:rsid w:val="00DF30B4"/>
    <w:rsid w:val="00DF45CA"/>
    <w:rsid w:val="00DF4820"/>
    <w:rsid w:val="00DF53B2"/>
    <w:rsid w:val="00DF5988"/>
    <w:rsid w:val="00DF5E93"/>
    <w:rsid w:val="00DF60F3"/>
    <w:rsid w:val="00DF65EF"/>
    <w:rsid w:val="00DF6CFD"/>
    <w:rsid w:val="00DF78D8"/>
    <w:rsid w:val="00E00441"/>
    <w:rsid w:val="00E00DF9"/>
    <w:rsid w:val="00E00E1E"/>
    <w:rsid w:val="00E01669"/>
    <w:rsid w:val="00E01D10"/>
    <w:rsid w:val="00E02695"/>
    <w:rsid w:val="00E02E96"/>
    <w:rsid w:val="00E02F73"/>
    <w:rsid w:val="00E032D0"/>
    <w:rsid w:val="00E03ABA"/>
    <w:rsid w:val="00E040B6"/>
    <w:rsid w:val="00E0423F"/>
    <w:rsid w:val="00E04F2A"/>
    <w:rsid w:val="00E056F1"/>
    <w:rsid w:val="00E068CD"/>
    <w:rsid w:val="00E06C0B"/>
    <w:rsid w:val="00E0703F"/>
    <w:rsid w:val="00E072A6"/>
    <w:rsid w:val="00E0743D"/>
    <w:rsid w:val="00E07B2F"/>
    <w:rsid w:val="00E10210"/>
    <w:rsid w:val="00E1091E"/>
    <w:rsid w:val="00E10F40"/>
    <w:rsid w:val="00E1117C"/>
    <w:rsid w:val="00E1200B"/>
    <w:rsid w:val="00E14180"/>
    <w:rsid w:val="00E143FA"/>
    <w:rsid w:val="00E151C8"/>
    <w:rsid w:val="00E158C6"/>
    <w:rsid w:val="00E16749"/>
    <w:rsid w:val="00E1699D"/>
    <w:rsid w:val="00E17704"/>
    <w:rsid w:val="00E20561"/>
    <w:rsid w:val="00E20A4C"/>
    <w:rsid w:val="00E20C61"/>
    <w:rsid w:val="00E20D01"/>
    <w:rsid w:val="00E21410"/>
    <w:rsid w:val="00E216F3"/>
    <w:rsid w:val="00E219AC"/>
    <w:rsid w:val="00E21A35"/>
    <w:rsid w:val="00E22EFE"/>
    <w:rsid w:val="00E247FC"/>
    <w:rsid w:val="00E258E3"/>
    <w:rsid w:val="00E26C4B"/>
    <w:rsid w:val="00E26DB9"/>
    <w:rsid w:val="00E305DB"/>
    <w:rsid w:val="00E305F8"/>
    <w:rsid w:val="00E30DB1"/>
    <w:rsid w:val="00E316E1"/>
    <w:rsid w:val="00E3190E"/>
    <w:rsid w:val="00E32951"/>
    <w:rsid w:val="00E32953"/>
    <w:rsid w:val="00E33222"/>
    <w:rsid w:val="00E336FD"/>
    <w:rsid w:val="00E33804"/>
    <w:rsid w:val="00E33E51"/>
    <w:rsid w:val="00E340C0"/>
    <w:rsid w:val="00E350D6"/>
    <w:rsid w:val="00E36E72"/>
    <w:rsid w:val="00E374D3"/>
    <w:rsid w:val="00E377D1"/>
    <w:rsid w:val="00E40E1D"/>
    <w:rsid w:val="00E424FF"/>
    <w:rsid w:val="00E425C6"/>
    <w:rsid w:val="00E427FF"/>
    <w:rsid w:val="00E43C8A"/>
    <w:rsid w:val="00E43D1F"/>
    <w:rsid w:val="00E43FF9"/>
    <w:rsid w:val="00E47C0C"/>
    <w:rsid w:val="00E502DE"/>
    <w:rsid w:val="00E50DF1"/>
    <w:rsid w:val="00E50E42"/>
    <w:rsid w:val="00E51006"/>
    <w:rsid w:val="00E51236"/>
    <w:rsid w:val="00E5134D"/>
    <w:rsid w:val="00E51943"/>
    <w:rsid w:val="00E52180"/>
    <w:rsid w:val="00E529D9"/>
    <w:rsid w:val="00E53A6B"/>
    <w:rsid w:val="00E5408C"/>
    <w:rsid w:val="00E542EF"/>
    <w:rsid w:val="00E54B92"/>
    <w:rsid w:val="00E54D8F"/>
    <w:rsid w:val="00E552FC"/>
    <w:rsid w:val="00E55875"/>
    <w:rsid w:val="00E56080"/>
    <w:rsid w:val="00E564C3"/>
    <w:rsid w:val="00E564D4"/>
    <w:rsid w:val="00E566F6"/>
    <w:rsid w:val="00E567B1"/>
    <w:rsid w:val="00E56D1F"/>
    <w:rsid w:val="00E57009"/>
    <w:rsid w:val="00E5737F"/>
    <w:rsid w:val="00E575F0"/>
    <w:rsid w:val="00E57BA1"/>
    <w:rsid w:val="00E57C6E"/>
    <w:rsid w:val="00E57FEA"/>
    <w:rsid w:val="00E6017F"/>
    <w:rsid w:val="00E604DD"/>
    <w:rsid w:val="00E605E1"/>
    <w:rsid w:val="00E60C44"/>
    <w:rsid w:val="00E620E8"/>
    <w:rsid w:val="00E6307F"/>
    <w:rsid w:val="00E63137"/>
    <w:rsid w:val="00E634BB"/>
    <w:rsid w:val="00E63C3B"/>
    <w:rsid w:val="00E64875"/>
    <w:rsid w:val="00E64B7F"/>
    <w:rsid w:val="00E65D06"/>
    <w:rsid w:val="00E65EFB"/>
    <w:rsid w:val="00E66A86"/>
    <w:rsid w:val="00E672E2"/>
    <w:rsid w:val="00E67A2B"/>
    <w:rsid w:val="00E70BB0"/>
    <w:rsid w:val="00E71BF8"/>
    <w:rsid w:val="00E72529"/>
    <w:rsid w:val="00E72D5C"/>
    <w:rsid w:val="00E74627"/>
    <w:rsid w:val="00E74AF6"/>
    <w:rsid w:val="00E74F20"/>
    <w:rsid w:val="00E754A5"/>
    <w:rsid w:val="00E760EB"/>
    <w:rsid w:val="00E7672B"/>
    <w:rsid w:val="00E7743B"/>
    <w:rsid w:val="00E77903"/>
    <w:rsid w:val="00E779DA"/>
    <w:rsid w:val="00E77D4B"/>
    <w:rsid w:val="00E80D51"/>
    <w:rsid w:val="00E818A7"/>
    <w:rsid w:val="00E82080"/>
    <w:rsid w:val="00E827F6"/>
    <w:rsid w:val="00E82948"/>
    <w:rsid w:val="00E8299E"/>
    <w:rsid w:val="00E82CF0"/>
    <w:rsid w:val="00E84112"/>
    <w:rsid w:val="00E8589C"/>
    <w:rsid w:val="00E85C2C"/>
    <w:rsid w:val="00E85C59"/>
    <w:rsid w:val="00E85F8F"/>
    <w:rsid w:val="00E868A9"/>
    <w:rsid w:val="00E86C23"/>
    <w:rsid w:val="00E87BA3"/>
    <w:rsid w:val="00E87D02"/>
    <w:rsid w:val="00E9051C"/>
    <w:rsid w:val="00E908D5"/>
    <w:rsid w:val="00E92B5F"/>
    <w:rsid w:val="00E92C54"/>
    <w:rsid w:val="00E9380F"/>
    <w:rsid w:val="00E93A13"/>
    <w:rsid w:val="00E94664"/>
    <w:rsid w:val="00E94821"/>
    <w:rsid w:val="00E948C1"/>
    <w:rsid w:val="00E95473"/>
    <w:rsid w:val="00E956C9"/>
    <w:rsid w:val="00E95AC4"/>
    <w:rsid w:val="00E9759E"/>
    <w:rsid w:val="00E97AC8"/>
    <w:rsid w:val="00EA0369"/>
    <w:rsid w:val="00EA0C48"/>
    <w:rsid w:val="00EA356B"/>
    <w:rsid w:val="00EA3B7D"/>
    <w:rsid w:val="00EA41C7"/>
    <w:rsid w:val="00EA4D38"/>
    <w:rsid w:val="00EA5564"/>
    <w:rsid w:val="00EA58F1"/>
    <w:rsid w:val="00EA595C"/>
    <w:rsid w:val="00EA64DC"/>
    <w:rsid w:val="00EA6676"/>
    <w:rsid w:val="00EA66F5"/>
    <w:rsid w:val="00EB02C8"/>
    <w:rsid w:val="00EB08F0"/>
    <w:rsid w:val="00EB09FE"/>
    <w:rsid w:val="00EB0CA1"/>
    <w:rsid w:val="00EB1864"/>
    <w:rsid w:val="00EB19A9"/>
    <w:rsid w:val="00EB2015"/>
    <w:rsid w:val="00EB2404"/>
    <w:rsid w:val="00EB27DF"/>
    <w:rsid w:val="00EB291B"/>
    <w:rsid w:val="00EB2ACA"/>
    <w:rsid w:val="00EB413C"/>
    <w:rsid w:val="00EB44E1"/>
    <w:rsid w:val="00EB4E5E"/>
    <w:rsid w:val="00EB50BF"/>
    <w:rsid w:val="00EB5671"/>
    <w:rsid w:val="00EB59BA"/>
    <w:rsid w:val="00EB5ACC"/>
    <w:rsid w:val="00EB5E55"/>
    <w:rsid w:val="00EB6909"/>
    <w:rsid w:val="00EB74AA"/>
    <w:rsid w:val="00EC0C1C"/>
    <w:rsid w:val="00EC2AFF"/>
    <w:rsid w:val="00EC3576"/>
    <w:rsid w:val="00EC4B6B"/>
    <w:rsid w:val="00EC5352"/>
    <w:rsid w:val="00EC5A5E"/>
    <w:rsid w:val="00EC6B3C"/>
    <w:rsid w:val="00EC753E"/>
    <w:rsid w:val="00ED05F9"/>
    <w:rsid w:val="00ED1903"/>
    <w:rsid w:val="00ED1FD0"/>
    <w:rsid w:val="00ED22AF"/>
    <w:rsid w:val="00ED339C"/>
    <w:rsid w:val="00ED3D52"/>
    <w:rsid w:val="00ED408F"/>
    <w:rsid w:val="00ED4846"/>
    <w:rsid w:val="00ED4A8C"/>
    <w:rsid w:val="00ED4D08"/>
    <w:rsid w:val="00ED5410"/>
    <w:rsid w:val="00ED5444"/>
    <w:rsid w:val="00ED5912"/>
    <w:rsid w:val="00ED5DDF"/>
    <w:rsid w:val="00ED604C"/>
    <w:rsid w:val="00ED6C68"/>
    <w:rsid w:val="00ED6FB6"/>
    <w:rsid w:val="00ED7125"/>
    <w:rsid w:val="00ED7799"/>
    <w:rsid w:val="00EE047B"/>
    <w:rsid w:val="00EE08D2"/>
    <w:rsid w:val="00EE0BBC"/>
    <w:rsid w:val="00EE1108"/>
    <w:rsid w:val="00EE138A"/>
    <w:rsid w:val="00EE246B"/>
    <w:rsid w:val="00EE263A"/>
    <w:rsid w:val="00EE2B4D"/>
    <w:rsid w:val="00EE4219"/>
    <w:rsid w:val="00EE476E"/>
    <w:rsid w:val="00EE4F20"/>
    <w:rsid w:val="00EE4FBF"/>
    <w:rsid w:val="00EE5EF0"/>
    <w:rsid w:val="00EE6EB6"/>
    <w:rsid w:val="00EF077A"/>
    <w:rsid w:val="00EF0DDE"/>
    <w:rsid w:val="00EF135A"/>
    <w:rsid w:val="00EF1D2C"/>
    <w:rsid w:val="00EF2789"/>
    <w:rsid w:val="00EF29A4"/>
    <w:rsid w:val="00EF2BCF"/>
    <w:rsid w:val="00EF2CAA"/>
    <w:rsid w:val="00EF31D3"/>
    <w:rsid w:val="00EF418A"/>
    <w:rsid w:val="00EF42BB"/>
    <w:rsid w:val="00EF53BA"/>
    <w:rsid w:val="00EF570B"/>
    <w:rsid w:val="00EF58D3"/>
    <w:rsid w:val="00EF5C8A"/>
    <w:rsid w:val="00EF5D04"/>
    <w:rsid w:val="00EF6868"/>
    <w:rsid w:val="00EF7167"/>
    <w:rsid w:val="00F0013F"/>
    <w:rsid w:val="00F0106C"/>
    <w:rsid w:val="00F014DC"/>
    <w:rsid w:val="00F01A3F"/>
    <w:rsid w:val="00F01C68"/>
    <w:rsid w:val="00F01D5F"/>
    <w:rsid w:val="00F0291B"/>
    <w:rsid w:val="00F03130"/>
    <w:rsid w:val="00F0359A"/>
    <w:rsid w:val="00F04444"/>
    <w:rsid w:val="00F04CAC"/>
    <w:rsid w:val="00F05006"/>
    <w:rsid w:val="00F054F0"/>
    <w:rsid w:val="00F066DD"/>
    <w:rsid w:val="00F06E8E"/>
    <w:rsid w:val="00F07780"/>
    <w:rsid w:val="00F111D0"/>
    <w:rsid w:val="00F11336"/>
    <w:rsid w:val="00F12D7F"/>
    <w:rsid w:val="00F13795"/>
    <w:rsid w:val="00F13D9D"/>
    <w:rsid w:val="00F13F95"/>
    <w:rsid w:val="00F142EC"/>
    <w:rsid w:val="00F14A0D"/>
    <w:rsid w:val="00F14C71"/>
    <w:rsid w:val="00F150D6"/>
    <w:rsid w:val="00F164FD"/>
    <w:rsid w:val="00F16D40"/>
    <w:rsid w:val="00F2003B"/>
    <w:rsid w:val="00F209FD"/>
    <w:rsid w:val="00F21237"/>
    <w:rsid w:val="00F21319"/>
    <w:rsid w:val="00F21D65"/>
    <w:rsid w:val="00F21ECA"/>
    <w:rsid w:val="00F22F8C"/>
    <w:rsid w:val="00F23076"/>
    <w:rsid w:val="00F23948"/>
    <w:rsid w:val="00F25CC4"/>
    <w:rsid w:val="00F25D01"/>
    <w:rsid w:val="00F25E4C"/>
    <w:rsid w:val="00F26029"/>
    <w:rsid w:val="00F2669B"/>
    <w:rsid w:val="00F270FA"/>
    <w:rsid w:val="00F27750"/>
    <w:rsid w:val="00F27969"/>
    <w:rsid w:val="00F27E59"/>
    <w:rsid w:val="00F30C2C"/>
    <w:rsid w:val="00F30FC9"/>
    <w:rsid w:val="00F31355"/>
    <w:rsid w:val="00F315C2"/>
    <w:rsid w:val="00F32141"/>
    <w:rsid w:val="00F3271D"/>
    <w:rsid w:val="00F34131"/>
    <w:rsid w:val="00F342F9"/>
    <w:rsid w:val="00F34676"/>
    <w:rsid w:val="00F34697"/>
    <w:rsid w:val="00F35641"/>
    <w:rsid w:val="00F35C50"/>
    <w:rsid w:val="00F35D88"/>
    <w:rsid w:val="00F361C4"/>
    <w:rsid w:val="00F36DDF"/>
    <w:rsid w:val="00F37821"/>
    <w:rsid w:val="00F4023C"/>
    <w:rsid w:val="00F40A07"/>
    <w:rsid w:val="00F40AEE"/>
    <w:rsid w:val="00F40F68"/>
    <w:rsid w:val="00F4167A"/>
    <w:rsid w:val="00F42643"/>
    <w:rsid w:val="00F429C9"/>
    <w:rsid w:val="00F42B8A"/>
    <w:rsid w:val="00F42DA2"/>
    <w:rsid w:val="00F42F2F"/>
    <w:rsid w:val="00F42F53"/>
    <w:rsid w:val="00F42FE6"/>
    <w:rsid w:val="00F431CD"/>
    <w:rsid w:val="00F4372E"/>
    <w:rsid w:val="00F43BE7"/>
    <w:rsid w:val="00F451D3"/>
    <w:rsid w:val="00F45211"/>
    <w:rsid w:val="00F4554C"/>
    <w:rsid w:val="00F455BB"/>
    <w:rsid w:val="00F45FF5"/>
    <w:rsid w:val="00F461FE"/>
    <w:rsid w:val="00F47F16"/>
    <w:rsid w:val="00F51728"/>
    <w:rsid w:val="00F52835"/>
    <w:rsid w:val="00F53098"/>
    <w:rsid w:val="00F5386A"/>
    <w:rsid w:val="00F53D1B"/>
    <w:rsid w:val="00F5427B"/>
    <w:rsid w:val="00F551C5"/>
    <w:rsid w:val="00F5528D"/>
    <w:rsid w:val="00F56E99"/>
    <w:rsid w:val="00F577F6"/>
    <w:rsid w:val="00F60211"/>
    <w:rsid w:val="00F6064D"/>
    <w:rsid w:val="00F6072A"/>
    <w:rsid w:val="00F625CE"/>
    <w:rsid w:val="00F62718"/>
    <w:rsid w:val="00F62764"/>
    <w:rsid w:val="00F62D79"/>
    <w:rsid w:val="00F63558"/>
    <w:rsid w:val="00F638B9"/>
    <w:rsid w:val="00F63C5A"/>
    <w:rsid w:val="00F647DE"/>
    <w:rsid w:val="00F64AED"/>
    <w:rsid w:val="00F64E82"/>
    <w:rsid w:val="00F650CF"/>
    <w:rsid w:val="00F66049"/>
    <w:rsid w:val="00F673B3"/>
    <w:rsid w:val="00F67AF3"/>
    <w:rsid w:val="00F713AB"/>
    <w:rsid w:val="00F713DC"/>
    <w:rsid w:val="00F717A4"/>
    <w:rsid w:val="00F71A18"/>
    <w:rsid w:val="00F71CE8"/>
    <w:rsid w:val="00F71E54"/>
    <w:rsid w:val="00F72082"/>
    <w:rsid w:val="00F723AF"/>
    <w:rsid w:val="00F72B34"/>
    <w:rsid w:val="00F7392C"/>
    <w:rsid w:val="00F73F7B"/>
    <w:rsid w:val="00F7498A"/>
    <w:rsid w:val="00F7572E"/>
    <w:rsid w:val="00F76C12"/>
    <w:rsid w:val="00F83734"/>
    <w:rsid w:val="00F83C8A"/>
    <w:rsid w:val="00F83F57"/>
    <w:rsid w:val="00F84B81"/>
    <w:rsid w:val="00F84E5A"/>
    <w:rsid w:val="00F85210"/>
    <w:rsid w:val="00F85506"/>
    <w:rsid w:val="00F857F8"/>
    <w:rsid w:val="00F85D25"/>
    <w:rsid w:val="00F86022"/>
    <w:rsid w:val="00F8672A"/>
    <w:rsid w:val="00F8688D"/>
    <w:rsid w:val="00F877D8"/>
    <w:rsid w:val="00F917E5"/>
    <w:rsid w:val="00F9275B"/>
    <w:rsid w:val="00F93933"/>
    <w:rsid w:val="00F93C2F"/>
    <w:rsid w:val="00F93D84"/>
    <w:rsid w:val="00F94450"/>
    <w:rsid w:val="00F948D0"/>
    <w:rsid w:val="00F94905"/>
    <w:rsid w:val="00F94B25"/>
    <w:rsid w:val="00F9514E"/>
    <w:rsid w:val="00F95B44"/>
    <w:rsid w:val="00F96448"/>
    <w:rsid w:val="00F96E74"/>
    <w:rsid w:val="00F9703D"/>
    <w:rsid w:val="00FA034A"/>
    <w:rsid w:val="00FA0AE5"/>
    <w:rsid w:val="00FA0D03"/>
    <w:rsid w:val="00FA18F9"/>
    <w:rsid w:val="00FA1A5B"/>
    <w:rsid w:val="00FA273A"/>
    <w:rsid w:val="00FA2D27"/>
    <w:rsid w:val="00FA320B"/>
    <w:rsid w:val="00FA3770"/>
    <w:rsid w:val="00FA3F3E"/>
    <w:rsid w:val="00FA4397"/>
    <w:rsid w:val="00FA519F"/>
    <w:rsid w:val="00FA5B2D"/>
    <w:rsid w:val="00FA6BF4"/>
    <w:rsid w:val="00FA7179"/>
    <w:rsid w:val="00FA731D"/>
    <w:rsid w:val="00FA73E5"/>
    <w:rsid w:val="00FA7BC0"/>
    <w:rsid w:val="00FB017C"/>
    <w:rsid w:val="00FB06CB"/>
    <w:rsid w:val="00FB09F1"/>
    <w:rsid w:val="00FB1345"/>
    <w:rsid w:val="00FB34D4"/>
    <w:rsid w:val="00FB3CC8"/>
    <w:rsid w:val="00FB4B1E"/>
    <w:rsid w:val="00FB4D11"/>
    <w:rsid w:val="00FB50E5"/>
    <w:rsid w:val="00FB5320"/>
    <w:rsid w:val="00FB595A"/>
    <w:rsid w:val="00FB601F"/>
    <w:rsid w:val="00FB6BED"/>
    <w:rsid w:val="00FB6C80"/>
    <w:rsid w:val="00FB6D16"/>
    <w:rsid w:val="00FC03D9"/>
    <w:rsid w:val="00FC288B"/>
    <w:rsid w:val="00FC29FC"/>
    <w:rsid w:val="00FC2EF3"/>
    <w:rsid w:val="00FC2F57"/>
    <w:rsid w:val="00FC3D9F"/>
    <w:rsid w:val="00FC423F"/>
    <w:rsid w:val="00FC4F45"/>
    <w:rsid w:val="00FC5702"/>
    <w:rsid w:val="00FC585E"/>
    <w:rsid w:val="00FC5DCE"/>
    <w:rsid w:val="00FC6546"/>
    <w:rsid w:val="00FC781D"/>
    <w:rsid w:val="00FD027B"/>
    <w:rsid w:val="00FD0932"/>
    <w:rsid w:val="00FD100F"/>
    <w:rsid w:val="00FD1DCF"/>
    <w:rsid w:val="00FD1DF2"/>
    <w:rsid w:val="00FD1F36"/>
    <w:rsid w:val="00FD2073"/>
    <w:rsid w:val="00FD20ED"/>
    <w:rsid w:val="00FD2905"/>
    <w:rsid w:val="00FD2A6E"/>
    <w:rsid w:val="00FD308D"/>
    <w:rsid w:val="00FD3939"/>
    <w:rsid w:val="00FD4D04"/>
    <w:rsid w:val="00FD4D28"/>
    <w:rsid w:val="00FD4DD5"/>
    <w:rsid w:val="00FD6245"/>
    <w:rsid w:val="00FD79BB"/>
    <w:rsid w:val="00FE06D9"/>
    <w:rsid w:val="00FE1693"/>
    <w:rsid w:val="00FE19C7"/>
    <w:rsid w:val="00FE2485"/>
    <w:rsid w:val="00FE3566"/>
    <w:rsid w:val="00FE3E34"/>
    <w:rsid w:val="00FE403E"/>
    <w:rsid w:val="00FE437B"/>
    <w:rsid w:val="00FE4782"/>
    <w:rsid w:val="00FE478C"/>
    <w:rsid w:val="00FE4F43"/>
    <w:rsid w:val="00FE5789"/>
    <w:rsid w:val="00FE585A"/>
    <w:rsid w:val="00FE5947"/>
    <w:rsid w:val="00FE6269"/>
    <w:rsid w:val="00FE6768"/>
    <w:rsid w:val="00FE735D"/>
    <w:rsid w:val="00FF0292"/>
    <w:rsid w:val="00FF0A71"/>
    <w:rsid w:val="00FF2781"/>
    <w:rsid w:val="00FF2FAF"/>
    <w:rsid w:val="00FF3641"/>
    <w:rsid w:val="00FF3C2A"/>
    <w:rsid w:val="00FF3C5A"/>
    <w:rsid w:val="00FF4173"/>
    <w:rsid w:val="00FF43D4"/>
    <w:rsid w:val="00FF4C91"/>
    <w:rsid w:val="00FF5E20"/>
    <w:rsid w:val="00FF6988"/>
    <w:rsid w:val="00FF6B6F"/>
    <w:rsid w:val="00FF6BBB"/>
    <w:rsid w:val="00FF6C29"/>
    <w:rsid w:val="00FF6EF2"/>
    <w:rsid w:val="00FF7AB3"/>
    <w:rsid w:val="00FF7ABA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4DC9B8"/>
  <w15:chartTrackingRefBased/>
  <w15:docId w15:val="{1CD5890F-8FFB-433B-9D97-81D7C0C5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DF5988"/>
    <w:rPr>
      <w:rFonts w:ascii="Arial" w:hAnsi="Arial"/>
      <w:sz w:val="28"/>
      <w:szCs w:val="24"/>
    </w:rPr>
  </w:style>
  <w:style w:type="paragraph" w:styleId="11">
    <w:name w:val="heading 1"/>
    <w:basedOn w:val="a1"/>
    <w:next w:val="a1"/>
    <w:link w:val="12"/>
    <w:uiPriority w:val="9"/>
    <w:qFormat/>
    <w:pPr>
      <w:keepNext/>
      <w:spacing w:before="360" w:after="120"/>
      <w:jc w:val="center"/>
      <w:outlineLvl w:val="0"/>
    </w:pPr>
    <w:rPr>
      <w:b/>
      <w:caps/>
    </w:rPr>
  </w:style>
  <w:style w:type="paragraph" w:styleId="2">
    <w:name w:val="heading 2"/>
    <w:basedOn w:val="a1"/>
    <w:next w:val="a1"/>
    <w:link w:val="20"/>
    <w:qFormat/>
    <w:pPr>
      <w:keepNext/>
      <w:jc w:val="center"/>
      <w:outlineLvl w:val="1"/>
    </w:pPr>
    <w:rPr>
      <w:b/>
      <w:sz w:val="32"/>
      <w:u w:val="single"/>
    </w:rPr>
  </w:style>
  <w:style w:type="paragraph" w:styleId="3">
    <w:name w:val="heading 3"/>
    <w:basedOn w:val="a1"/>
    <w:next w:val="a1"/>
    <w:link w:val="30"/>
    <w:qFormat/>
    <w:pPr>
      <w:keepNext/>
      <w:jc w:val="center"/>
      <w:outlineLvl w:val="2"/>
    </w:pPr>
    <w:rPr>
      <w:b/>
    </w:rPr>
  </w:style>
  <w:style w:type="paragraph" w:styleId="4">
    <w:name w:val="heading 4"/>
    <w:basedOn w:val="a1"/>
    <w:next w:val="a1"/>
    <w:link w:val="40"/>
    <w:qFormat/>
    <w:pPr>
      <w:keepNext/>
      <w:outlineLvl w:val="3"/>
    </w:pPr>
    <w:rPr>
      <w:b/>
    </w:rPr>
  </w:style>
  <w:style w:type="paragraph" w:styleId="5">
    <w:name w:val="heading 5"/>
    <w:basedOn w:val="a1"/>
    <w:next w:val="a1"/>
    <w:link w:val="50"/>
    <w:qFormat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1"/>
    <w:next w:val="a1"/>
    <w:link w:val="60"/>
    <w:qFormat/>
    <w:pPr>
      <w:keepNext/>
      <w:outlineLvl w:val="5"/>
    </w:pPr>
    <w:rPr>
      <w:b/>
      <w:bCs/>
      <w:sz w:val="32"/>
    </w:rPr>
  </w:style>
  <w:style w:type="paragraph" w:styleId="7">
    <w:name w:val="heading 7"/>
    <w:basedOn w:val="a1"/>
    <w:next w:val="a1"/>
    <w:link w:val="70"/>
    <w:qFormat/>
    <w:pPr>
      <w:keepNext/>
      <w:jc w:val="center"/>
      <w:outlineLvl w:val="6"/>
    </w:pPr>
    <w:rPr>
      <w:b/>
      <w:bCs/>
      <w:sz w:val="36"/>
      <w:u w:val="single"/>
    </w:rPr>
  </w:style>
  <w:style w:type="paragraph" w:styleId="8">
    <w:name w:val="heading 8"/>
    <w:basedOn w:val="a1"/>
    <w:next w:val="a1"/>
    <w:link w:val="80"/>
    <w:qFormat/>
    <w:pPr>
      <w:keepNext/>
      <w:jc w:val="center"/>
      <w:outlineLvl w:val="7"/>
    </w:pPr>
    <w:rPr>
      <w:b/>
      <w:bCs/>
      <w:sz w:val="24"/>
    </w:rPr>
  </w:style>
  <w:style w:type="paragraph" w:styleId="9">
    <w:name w:val="heading 9"/>
    <w:basedOn w:val="a1"/>
    <w:next w:val="a1"/>
    <w:link w:val="90"/>
    <w:qFormat/>
    <w:rsid w:val="00DE203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677"/>
        <w:tab w:val="right" w:pos="9355"/>
      </w:tabs>
    </w:pPr>
  </w:style>
  <w:style w:type="paragraph" w:customStyle="1" w:styleId="a7">
    <w:name w:val="Абзац"/>
    <w:basedOn w:val="a1"/>
    <w:pPr>
      <w:ind w:firstLine="851"/>
      <w:jc w:val="both"/>
    </w:pPr>
  </w:style>
  <w:style w:type="paragraph" w:customStyle="1" w:styleId="1">
    <w:name w:val="Список1"/>
    <w:basedOn w:val="a7"/>
    <w:pPr>
      <w:numPr>
        <w:numId w:val="1"/>
      </w:numPr>
      <w:tabs>
        <w:tab w:val="num" w:pos="1134"/>
      </w:tabs>
      <w:ind w:left="1134" w:hanging="283"/>
    </w:pPr>
  </w:style>
  <w:style w:type="paragraph" w:styleId="a8">
    <w:name w:val="footer"/>
    <w:basedOn w:val="a1"/>
    <w:link w:val="a9"/>
    <w:pPr>
      <w:tabs>
        <w:tab w:val="center" w:pos="4677"/>
        <w:tab w:val="right" w:pos="9355"/>
      </w:tabs>
    </w:pPr>
  </w:style>
  <w:style w:type="character" w:styleId="aa">
    <w:name w:val="page number"/>
    <w:basedOn w:val="a2"/>
    <w:rPr>
      <w:rFonts w:eastAsia="SimSun"/>
      <w:b/>
      <w:sz w:val="28"/>
      <w:szCs w:val="24"/>
      <w:lang w:val="en-US" w:eastAsia="en-US" w:bidi="ar-SA"/>
    </w:rPr>
  </w:style>
  <w:style w:type="paragraph" w:styleId="13">
    <w:name w:val="toc 1"/>
    <w:basedOn w:val="a1"/>
    <w:next w:val="a1"/>
    <w:autoRedefine/>
    <w:uiPriority w:val="39"/>
    <w:rsid w:val="00B170DC"/>
    <w:pPr>
      <w:tabs>
        <w:tab w:val="left" w:pos="840"/>
        <w:tab w:val="right" w:leader="dot" w:pos="9487"/>
      </w:tabs>
    </w:pPr>
  </w:style>
  <w:style w:type="paragraph" w:styleId="21">
    <w:name w:val="toc 2"/>
    <w:basedOn w:val="a1"/>
    <w:next w:val="a1"/>
    <w:autoRedefine/>
    <w:uiPriority w:val="39"/>
    <w:rsid w:val="00135841"/>
    <w:pPr>
      <w:tabs>
        <w:tab w:val="left" w:pos="851"/>
        <w:tab w:val="right" w:leader="dot" w:pos="9487"/>
      </w:tabs>
    </w:pPr>
  </w:style>
  <w:style w:type="paragraph" w:styleId="31">
    <w:name w:val="toc 3"/>
    <w:basedOn w:val="a1"/>
    <w:next w:val="a1"/>
    <w:autoRedefine/>
    <w:uiPriority w:val="39"/>
    <w:pPr>
      <w:ind w:left="560"/>
    </w:pPr>
  </w:style>
  <w:style w:type="paragraph" w:styleId="41">
    <w:name w:val="toc 4"/>
    <w:basedOn w:val="a1"/>
    <w:next w:val="a1"/>
    <w:autoRedefine/>
    <w:semiHidden/>
    <w:pPr>
      <w:ind w:left="840"/>
    </w:pPr>
  </w:style>
  <w:style w:type="paragraph" w:styleId="51">
    <w:name w:val="toc 5"/>
    <w:basedOn w:val="a1"/>
    <w:next w:val="a1"/>
    <w:autoRedefine/>
    <w:semiHidden/>
    <w:pPr>
      <w:ind w:left="1120"/>
    </w:pPr>
  </w:style>
  <w:style w:type="paragraph" w:styleId="61">
    <w:name w:val="toc 6"/>
    <w:basedOn w:val="a1"/>
    <w:next w:val="a1"/>
    <w:autoRedefine/>
    <w:semiHidden/>
    <w:pPr>
      <w:ind w:left="1400"/>
    </w:pPr>
  </w:style>
  <w:style w:type="paragraph" w:styleId="71">
    <w:name w:val="toc 7"/>
    <w:basedOn w:val="a1"/>
    <w:next w:val="a1"/>
    <w:autoRedefine/>
    <w:semiHidden/>
    <w:pPr>
      <w:ind w:left="1680"/>
    </w:pPr>
  </w:style>
  <w:style w:type="paragraph" w:styleId="81">
    <w:name w:val="toc 8"/>
    <w:basedOn w:val="a1"/>
    <w:next w:val="a1"/>
    <w:autoRedefine/>
    <w:semiHidden/>
    <w:pPr>
      <w:ind w:left="1960"/>
    </w:pPr>
  </w:style>
  <w:style w:type="paragraph" w:styleId="91">
    <w:name w:val="toc 9"/>
    <w:basedOn w:val="a1"/>
    <w:next w:val="a1"/>
    <w:autoRedefine/>
    <w:semiHidden/>
    <w:pPr>
      <w:ind w:left="2240"/>
    </w:pPr>
  </w:style>
  <w:style w:type="character" w:styleId="ab">
    <w:name w:val="Hyperlink"/>
    <w:uiPriority w:val="99"/>
    <w:rPr>
      <w:rFonts w:eastAsia="SimSun"/>
      <w:b/>
      <w:color w:val="0000FF"/>
      <w:sz w:val="28"/>
      <w:szCs w:val="24"/>
      <w:u w:val="single"/>
      <w:lang w:val="en-US" w:eastAsia="en-US" w:bidi="ar-SA"/>
    </w:rPr>
  </w:style>
  <w:style w:type="paragraph" w:styleId="ac">
    <w:name w:val="List Bullet"/>
    <w:basedOn w:val="a1"/>
    <w:autoRedefine/>
    <w:rsid w:val="00DC137B"/>
    <w:pPr>
      <w:spacing w:before="100" w:beforeAutospacing="1" w:after="100" w:afterAutospacing="1"/>
      <w:jc w:val="both"/>
    </w:pPr>
    <w:rPr>
      <w:rFonts w:ascii="Times New Roman" w:hAnsi="Times New Roman"/>
    </w:rPr>
  </w:style>
  <w:style w:type="paragraph" w:customStyle="1" w:styleId="22">
    <w:name w:val="Заголовок2"/>
    <w:basedOn w:val="a7"/>
    <w:pPr>
      <w:spacing w:before="120"/>
    </w:pPr>
    <w:rPr>
      <w:b/>
      <w:bCs/>
    </w:rPr>
  </w:style>
  <w:style w:type="paragraph" w:customStyle="1" w:styleId="ad">
    <w:name w:val="Приложение"/>
    <w:basedOn w:val="a7"/>
    <w:pPr>
      <w:jc w:val="right"/>
      <w:outlineLvl w:val="1"/>
    </w:pPr>
  </w:style>
  <w:style w:type="paragraph" w:styleId="ae">
    <w:name w:val="Body Text"/>
    <w:basedOn w:val="a1"/>
    <w:link w:val="af"/>
    <w:pPr>
      <w:jc w:val="both"/>
    </w:pPr>
    <w:rPr>
      <w:rFonts w:ascii="Times New Roman" w:hAnsi="Times New Roman"/>
      <w:b/>
      <w:szCs w:val="20"/>
    </w:rPr>
  </w:style>
  <w:style w:type="paragraph" w:styleId="23">
    <w:name w:val="Body Text 2"/>
    <w:basedOn w:val="a1"/>
    <w:link w:val="24"/>
    <w:pPr>
      <w:jc w:val="right"/>
    </w:pPr>
    <w:rPr>
      <w:sz w:val="24"/>
    </w:rPr>
  </w:style>
  <w:style w:type="paragraph" w:styleId="32">
    <w:name w:val="Body Text 3"/>
    <w:basedOn w:val="a1"/>
    <w:link w:val="33"/>
    <w:pPr>
      <w:jc w:val="center"/>
    </w:pPr>
    <w:rPr>
      <w:sz w:val="24"/>
    </w:rPr>
  </w:style>
  <w:style w:type="paragraph" w:styleId="af0">
    <w:name w:val="Body Text Indent"/>
    <w:basedOn w:val="a1"/>
    <w:link w:val="af1"/>
    <w:pPr>
      <w:ind w:left="142"/>
    </w:pPr>
  </w:style>
  <w:style w:type="paragraph" w:customStyle="1" w:styleId="1KGK9">
    <w:name w:val="1KG=K9"/>
    <w:rPr>
      <w:rFonts w:ascii="Arial" w:hAnsi="Arial"/>
      <w:sz w:val="24"/>
    </w:rPr>
  </w:style>
  <w:style w:type="paragraph" w:customStyle="1" w:styleId="af2">
    <w:name w:val="Знак Знак Знак Знак"/>
    <w:basedOn w:val="a1"/>
    <w:autoRedefine/>
    <w:rsid w:val="0085790E"/>
    <w:pPr>
      <w:spacing w:before="120" w:after="160" w:line="240" w:lineRule="exact"/>
    </w:pPr>
    <w:rPr>
      <w:rFonts w:ascii="Times New Roman" w:eastAsia="SimSun" w:hAnsi="Times New Roman"/>
      <w:b/>
      <w:lang w:val="en-US" w:eastAsia="en-US"/>
    </w:rPr>
  </w:style>
  <w:style w:type="paragraph" w:customStyle="1" w:styleId="af3">
    <w:name w:val="Мой"/>
    <w:basedOn w:val="a1"/>
    <w:rsid w:val="00DE203B"/>
    <w:pPr>
      <w:widowControl w:val="0"/>
      <w:spacing w:line="360" w:lineRule="auto"/>
      <w:ind w:firstLine="720"/>
      <w:jc w:val="both"/>
    </w:pPr>
    <w:rPr>
      <w:rFonts w:ascii="Times New Roman" w:hAnsi="Times New Roman"/>
      <w:szCs w:val="20"/>
    </w:rPr>
  </w:style>
  <w:style w:type="character" w:customStyle="1" w:styleId="s1">
    <w:name w:val="s1"/>
    <w:rsid w:val="006012E1"/>
    <w:rPr>
      <w:rFonts w:ascii="Times New Roman" w:eastAsia="SimSun" w:hAnsi="Times New Roman" w:cs="Times New Roman" w:hint="default"/>
      <w:b w:val="0"/>
      <w:bCs/>
      <w:i w:val="0"/>
      <w:iCs w:val="0"/>
      <w:strike w:val="0"/>
      <w:dstrike w:val="0"/>
      <w:color w:val="000000"/>
      <w:sz w:val="20"/>
      <w:szCs w:val="20"/>
      <w:u w:val="none"/>
      <w:effect w:val="none"/>
      <w:lang w:val="en-US" w:eastAsia="en-US" w:bidi="ar-SA"/>
    </w:rPr>
  </w:style>
  <w:style w:type="paragraph" w:styleId="af4">
    <w:name w:val="Title"/>
    <w:basedOn w:val="a1"/>
    <w:link w:val="af5"/>
    <w:qFormat/>
    <w:rsid w:val="005F7B0D"/>
    <w:pPr>
      <w:widowControl w:val="0"/>
      <w:spacing w:line="360" w:lineRule="auto"/>
      <w:jc w:val="center"/>
    </w:pPr>
    <w:rPr>
      <w:rFonts w:ascii="Times New Roman" w:hAnsi="Times New Roman"/>
      <w:b/>
      <w:snapToGrid w:val="0"/>
      <w:szCs w:val="20"/>
    </w:rPr>
  </w:style>
  <w:style w:type="paragraph" w:customStyle="1" w:styleId="p">
    <w:name w:val="p"/>
    <w:basedOn w:val="a1"/>
    <w:rsid w:val="005818F8"/>
    <w:pPr>
      <w:spacing w:before="48" w:after="48"/>
      <w:ind w:firstLine="480"/>
      <w:jc w:val="both"/>
    </w:pPr>
    <w:rPr>
      <w:rFonts w:ascii="Times New Roman" w:hAnsi="Times New Roman"/>
      <w:sz w:val="24"/>
    </w:rPr>
  </w:style>
  <w:style w:type="paragraph" w:customStyle="1" w:styleId="110">
    <w:name w:val="Знак Знак1 Знак Знак Знак1 Знак"/>
    <w:basedOn w:val="a1"/>
    <w:autoRedefine/>
    <w:rsid w:val="00A8241F"/>
    <w:pPr>
      <w:spacing w:after="160" w:line="240" w:lineRule="exact"/>
    </w:pPr>
    <w:rPr>
      <w:rFonts w:ascii="Times New Roman" w:eastAsia="SimSun" w:hAnsi="Times New Roman"/>
      <w:b/>
      <w:lang w:val="en-US" w:eastAsia="en-US"/>
    </w:rPr>
  </w:style>
  <w:style w:type="paragraph" w:customStyle="1" w:styleId="af6">
    <w:name w:val="Обычный (веб)"/>
    <w:basedOn w:val="a1"/>
    <w:uiPriority w:val="99"/>
    <w:rsid w:val="00A21ADA"/>
    <w:pPr>
      <w:spacing w:before="100" w:beforeAutospacing="1" w:after="100" w:afterAutospacing="1"/>
    </w:pPr>
    <w:rPr>
      <w:rFonts w:ascii="Times New Roman" w:hAnsi="Times New Roman"/>
      <w:color w:val="000000"/>
      <w:sz w:val="24"/>
    </w:rPr>
  </w:style>
  <w:style w:type="paragraph" w:customStyle="1" w:styleId="af7">
    <w:name w:val="Словарь"/>
    <w:rsid w:val="00F5427B"/>
    <w:pPr>
      <w:tabs>
        <w:tab w:val="left" w:pos="2835"/>
        <w:tab w:val="left" w:pos="3261"/>
        <w:tab w:val="left" w:pos="3686"/>
        <w:tab w:val="left" w:pos="4253"/>
        <w:tab w:val="left" w:pos="4678"/>
        <w:tab w:val="left" w:pos="5103"/>
        <w:tab w:val="left" w:pos="5529"/>
      </w:tabs>
    </w:pPr>
    <w:rPr>
      <w:rFonts w:ascii="Arial" w:hAnsi="Arial"/>
      <w:sz w:val="22"/>
    </w:rPr>
  </w:style>
  <w:style w:type="paragraph" w:customStyle="1" w:styleId="af8">
    <w:name w:val="Линия"/>
    <w:basedOn w:val="a7"/>
    <w:rsid w:val="007E5D57"/>
    <w:pPr>
      <w:tabs>
        <w:tab w:val="right" w:leader="underscore" w:pos="9354"/>
      </w:tabs>
      <w:ind w:firstLine="0"/>
    </w:pPr>
  </w:style>
  <w:style w:type="paragraph" w:customStyle="1" w:styleId="af9">
    <w:name w:val="Знак"/>
    <w:basedOn w:val="a1"/>
    <w:autoRedefine/>
    <w:rsid w:val="00FA273A"/>
    <w:pPr>
      <w:spacing w:after="160" w:line="240" w:lineRule="exact"/>
    </w:pPr>
    <w:rPr>
      <w:rFonts w:ascii="Times New Roman" w:eastAsia="SimSun" w:hAnsi="Times New Roman"/>
      <w:b/>
      <w:lang w:val="en-US" w:eastAsia="en-US"/>
    </w:rPr>
  </w:style>
  <w:style w:type="table" w:styleId="14">
    <w:name w:val="Table Simple 1"/>
    <w:basedOn w:val="a3"/>
    <w:rsid w:val="00E47C0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">
    <w:name w:val="List Number"/>
    <w:basedOn w:val="a1"/>
    <w:rsid w:val="00CC1A4C"/>
    <w:pPr>
      <w:numPr>
        <w:numId w:val="2"/>
      </w:numPr>
      <w:spacing w:after="120"/>
      <w:jc w:val="both"/>
    </w:pPr>
    <w:rPr>
      <w:rFonts w:ascii="Times New Roman" w:hAnsi="Times New Roman"/>
      <w:szCs w:val="20"/>
    </w:rPr>
  </w:style>
  <w:style w:type="paragraph" w:styleId="afa">
    <w:name w:val="Plain Text"/>
    <w:basedOn w:val="a1"/>
    <w:link w:val="afb"/>
    <w:uiPriority w:val="99"/>
    <w:rsid w:val="00583E2A"/>
    <w:rPr>
      <w:rFonts w:ascii="Courier New" w:hAnsi="Courier New"/>
      <w:sz w:val="20"/>
      <w:szCs w:val="20"/>
    </w:rPr>
  </w:style>
  <w:style w:type="paragraph" w:customStyle="1" w:styleId="25">
    <w:name w:val="Таблица2"/>
    <w:rsid w:val="00494717"/>
    <w:pPr>
      <w:widowControl w:val="0"/>
      <w:jc w:val="center"/>
    </w:pPr>
    <w:rPr>
      <w:rFonts w:ascii="Arial" w:hAnsi="Arial"/>
      <w:bCs/>
    </w:rPr>
  </w:style>
  <w:style w:type="character" w:styleId="afc">
    <w:name w:val="Strong"/>
    <w:uiPriority w:val="22"/>
    <w:qFormat/>
    <w:rsid w:val="00CF32C5"/>
    <w:rPr>
      <w:rFonts w:eastAsia="SimSun"/>
      <w:b w:val="0"/>
      <w:bCs/>
      <w:sz w:val="28"/>
      <w:szCs w:val="24"/>
      <w:lang w:val="en-US" w:eastAsia="en-US" w:bidi="ar-SA"/>
    </w:rPr>
  </w:style>
  <w:style w:type="paragraph" w:customStyle="1" w:styleId="15">
    <w:name w:val="Знак Знак Знак Знак1"/>
    <w:basedOn w:val="a1"/>
    <w:autoRedefine/>
    <w:rsid w:val="00201A65"/>
    <w:pPr>
      <w:spacing w:before="120" w:after="160" w:line="240" w:lineRule="exact"/>
    </w:pPr>
    <w:rPr>
      <w:rFonts w:ascii="Times New Roman" w:eastAsia="SimSun" w:hAnsi="Times New Roman"/>
      <w:b/>
      <w:lang w:val="en-US" w:eastAsia="en-US"/>
    </w:rPr>
  </w:style>
  <w:style w:type="table" w:styleId="afd">
    <w:name w:val="Table Grid"/>
    <w:basedOn w:val="a3"/>
    <w:uiPriority w:val="59"/>
    <w:rsid w:val="00261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4">
    <w:name w:val="Body Text Indent 3"/>
    <w:basedOn w:val="a1"/>
    <w:link w:val="35"/>
    <w:rsid w:val="00266310"/>
    <w:pPr>
      <w:spacing w:after="120"/>
      <w:ind w:left="283"/>
    </w:pPr>
    <w:rPr>
      <w:sz w:val="16"/>
      <w:szCs w:val="16"/>
    </w:rPr>
  </w:style>
  <w:style w:type="paragraph" w:styleId="afe">
    <w:name w:val="Document Map"/>
    <w:basedOn w:val="a1"/>
    <w:link w:val="aff"/>
    <w:semiHidden/>
    <w:rsid w:val="0023387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f0">
    <w:name w:val="List Paragraph"/>
    <w:aliases w:val="AC List 01,Шаг процесса,Абзац маркированнный,1,UL,Содержание. 2 уровень,Заголовок_3,Bullet List,FooterText,numbered"/>
    <w:basedOn w:val="a1"/>
    <w:link w:val="aff1"/>
    <w:uiPriority w:val="34"/>
    <w:qFormat/>
    <w:rsid w:val="007754D6"/>
    <w:pPr>
      <w:ind w:left="720"/>
      <w:contextualSpacing/>
    </w:pPr>
    <w:rPr>
      <w:rFonts w:ascii="Times New Roman" w:hAnsi="Times New Roman"/>
      <w:sz w:val="24"/>
    </w:rPr>
  </w:style>
  <w:style w:type="paragraph" w:styleId="aff2">
    <w:name w:val="Balloon Text"/>
    <w:basedOn w:val="a1"/>
    <w:link w:val="aff3"/>
    <w:uiPriority w:val="99"/>
    <w:rsid w:val="00944D6A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link w:val="aff2"/>
    <w:uiPriority w:val="99"/>
    <w:rsid w:val="00944D6A"/>
    <w:rPr>
      <w:rFonts w:ascii="Tahoma" w:eastAsia="SimSun" w:hAnsi="Tahoma" w:cs="Tahoma"/>
      <w:b w:val="0"/>
      <w:sz w:val="16"/>
      <w:szCs w:val="16"/>
      <w:lang w:val="en-US" w:eastAsia="en-US" w:bidi="ar-SA"/>
    </w:rPr>
  </w:style>
  <w:style w:type="paragraph" w:styleId="aff4">
    <w:name w:val="Revision"/>
    <w:hidden/>
    <w:uiPriority w:val="99"/>
    <w:semiHidden/>
    <w:rsid w:val="00114AFD"/>
    <w:rPr>
      <w:rFonts w:ascii="Arial" w:hAnsi="Arial"/>
      <w:sz w:val="28"/>
      <w:szCs w:val="24"/>
    </w:rPr>
  </w:style>
  <w:style w:type="character" w:styleId="aff5">
    <w:name w:val="annotation reference"/>
    <w:uiPriority w:val="99"/>
    <w:rsid w:val="001F2919"/>
    <w:rPr>
      <w:rFonts w:eastAsia="SimSun"/>
      <w:b/>
      <w:sz w:val="16"/>
      <w:szCs w:val="16"/>
      <w:lang w:val="en-US" w:eastAsia="en-US" w:bidi="ar-SA"/>
    </w:rPr>
  </w:style>
  <w:style w:type="paragraph" w:styleId="aff6">
    <w:name w:val="annotation text"/>
    <w:basedOn w:val="a1"/>
    <w:link w:val="aff7"/>
    <w:uiPriority w:val="99"/>
    <w:rsid w:val="001F2919"/>
    <w:rPr>
      <w:sz w:val="20"/>
      <w:szCs w:val="20"/>
    </w:rPr>
  </w:style>
  <w:style w:type="character" w:customStyle="1" w:styleId="aff7">
    <w:name w:val="Текст примечания Знак"/>
    <w:link w:val="aff6"/>
    <w:uiPriority w:val="99"/>
    <w:rsid w:val="001F2919"/>
    <w:rPr>
      <w:rFonts w:ascii="Arial" w:eastAsia="SimSun" w:hAnsi="Arial"/>
      <w:b w:val="0"/>
      <w:sz w:val="28"/>
      <w:szCs w:val="24"/>
      <w:lang w:val="ru-RU" w:eastAsia="ru-RU" w:bidi="ar-SA"/>
    </w:rPr>
  </w:style>
  <w:style w:type="paragraph" w:styleId="aff8">
    <w:name w:val="annotation subject"/>
    <w:basedOn w:val="aff6"/>
    <w:next w:val="aff6"/>
    <w:link w:val="aff9"/>
    <w:uiPriority w:val="99"/>
    <w:rsid w:val="001F2919"/>
    <w:rPr>
      <w:b/>
      <w:bCs/>
    </w:rPr>
  </w:style>
  <w:style w:type="character" w:customStyle="1" w:styleId="aff9">
    <w:name w:val="Тема примечания Знак"/>
    <w:link w:val="aff8"/>
    <w:uiPriority w:val="99"/>
    <w:rsid w:val="001F2919"/>
    <w:rPr>
      <w:rFonts w:ascii="Arial" w:eastAsia="SimSun" w:hAnsi="Arial"/>
      <w:b/>
      <w:bCs/>
      <w:sz w:val="28"/>
      <w:szCs w:val="24"/>
      <w:lang w:val="ru-RU" w:eastAsia="ru-RU" w:bidi="ar-SA"/>
    </w:rPr>
  </w:style>
  <w:style w:type="paragraph" w:customStyle="1" w:styleId="16">
    <w:name w:val="Знак1"/>
    <w:basedOn w:val="a1"/>
    <w:autoRedefine/>
    <w:rsid w:val="003F354E"/>
    <w:pPr>
      <w:spacing w:after="160" w:line="240" w:lineRule="exact"/>
    </w:pPr>
    <w:rPr>
      <w:rFonts w:ascii="Times New Roman" w:eastAsia="SimSun" w:hAnsi="Times New Roman"/>
      <w:b/>
      <w:lang w:val="en-US" w:eastAsia="en-US"/>
    </w:rPr>
  </w:style>
  <w:style w:type="paragraph" w:styleId="HTML">
    <w:name w:val="HTML Preformatted"/>
    <w:basedOn w:val="a1"/>
    <w:link w:val="HTML0"/>
    <w:rsid w:val="00E329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E32951"/>
    <w:rPr>
      <w:rFonts w:ascii="Courier New" w:eastAsia="SimSun" w:hAnsi="Courier New" w:cs="Courier New"/>
      <w:b w:val="0"/>
      <w:sz w:val="28"/>
      <w:szCs w:val="24"/>
      <w:lang w:val="en-US" w:eastAsia="en-US"/>
    </w:rPr>
  </w:style>
  <w:style w:type="paragraph" w:customStyle="1" w:styleId="100">
    <w:name w:val="10"/>
    <w:basedOn w:val="a1"/>
    <w:rsid w:val="003D5AA7"/>
    <w:rPr>
      <w:rFonts w:ascii="Times New Roman" w:eastAsia="Calibri" w:hAnsi="Times New Roman"/>
      <w:sz w:val="24"/>
    </w:rPr>
  </w:style>
  <w:style w:type="paragraph" w:styleId="26">
    <w:name w:val="Body Text Indent 2"/>
    <w:basedOn w:val="a1"/>
    <w:link w:val="27"/>
    <w:rsid w:val="00605786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rsid w:val="00605786"/>
    <w:rPr>
      <w:rFonts w:ascii="Arial" w:eastAsia="SimSun" w:hAnsi="Arial"/>
      <w:b w:val="0"/>
      <w:sz w:val="28"/>
      <w:szCs w:val="24"/>
      <w:lang w:val="en-US" w:eastAsia="en-US" w:bidi="ar-SA"/>
    </w:rPr>
  </w:style>
  <w:style w:type="character" w:styleId="affa">
    <w:name w:val="Emphasis"/>
    <w:qFormat/>
    <w:rsid w:val="0051390A"/>
    <w:rPr>
      <w:rFonts w:eastAsia="SimSun"/>
      <w:b/>
      <w:i/>
      <w:iCs/>
      <w:sz w:val="28"/>
      <w:szCs w:val="24"/>
      <w:lang w:val="en-US" w:eastAsia="en-US" w:bidi="ar-SA"/>
    </w:rPr>
  </w:style>
  <w:style w:type="paragraph" w:customStyle="1" w:styleId="Normal8">
    <w:name w:val="Normal8"/>
    <w:basedOn w:val="a1"/>
    <w:rsid w:val="00451FF3"/>
    <w:pPr>
      <w:spacing w:after="120" w:line="240" w:lineRule="atLeast"/>
      <w:jc w:val="both"/>
    </w:pPr>
    <w:rPr>
      <w:rFonts w:cs="Arial"/>
      <w:sz w:val="16"/>
      <w:lang w:val="en-GB" w:eastAsia="en-US"/>
    </w:rPr>
  </w:style>
  <w:style w:type="paragraph" w:customStyle="1" w:styleId="Normal10B">
    <w:name w:val="Normal10B"/>
    <w:basedOn w:val="a1"/>
    <w:rsid w:val="00451FF3"/>
    <w:pPr>
      <w:widowControl w:val="0"/>
      <w:autoSpaceDE w:val="0"/>
      <w:autoSpaceDN w:val="0"/>
      <w:adjustRightInd w:val="0"/>
      <w:ind w:left="-851" w:right="170"/>
      <w:jc w:val="both"/>
    </w:pPr>
    <w:rPr>
      <w:rFonts w:cs="Arial"/>
      <w:b/>
      <w:sz w:val="20"/>
      <w:szCs w:val="16"/>
      <w:lang w:val="en-GB" w:eastAsia="en-US"/>
    </w:rPr>
  </w:style>
  <w:style w:type="paragraph" w:customStyle="1" w:styleId="Table12B">
    <w:name w:val="Table12B"/>
    <w:basedOn w:val="a1"/>
    <w:rsid w:val="00451FF3"/>
    <w:pPr>
      <w:widowControl w:val="0"/>
      <w:autoSpaceDE w:val="0"/>
      <w:autoSpaceDN w:val="0"/>
      <w:adjustRightInd w:val="0"/>
      <w:ind w:left="204" w:right="170"/>
    </w:pPr>
    <w:rPr>
      <w:rFonts w:cs="Arial"/>
      <w:b/>
      <w:sz w:val="24"/>
      <w:szCs w:val="16"/>
      <w:lang w:val="en-GB" w:eastAsia="en-US"/>
    </w:rPr>
  </w:style>
  <w:style w:type="paragraph" w:customStyle="1" w:styleId="Normal8BC">
    <w:name w:val="Normal8BC"/>
    <w:basedOn w:val="a1"/>
    <w:rsid w:val="00451FF3"/>
    <w:pPr>
      <w:autoSpaceDE w:val="0"/>
      <w:autoSpaceDN w:val="0"/>
      <w:adjustRightInd w:val="0"/>
      <w:spacing w:before="60" w:after="60"/>
      <w:ind w:left="-108" w:right="-108"/>
      <w:jc w:val="center"/>
    </w:pPr>
    <w:rPr>
      <w:rFonts w:cs="Arial"/>
      <w:b/>
      <w:bCs/>
      <w:sz w:val="16"/>
      <w:szCs w:val="16"/>
      <w:lang w:val="en-GB" w:eastAsia="en-US"/>
    </w:rPr>
  </w:style>
  <w:style w:type="character" w:customStyle="1" w:styleId="a6">
    <w:name w:val="Верхний колонтитул Знак"/>
    <w:link w:val="a5"/>
    <w:uiPriority w:val="99"/>
    <w:rsid w:val="00451FF3"/>
    <w:rPr>
      <w:rFonts w:ascii="Arial" w:hAnsi="Arial"/>
      <w:sz w:val="28"/>
      <w:szCs w:val="24"/>
    </w:rPr>
  </w:style>
  <w:style w:type="character" w:customStyle="1" w:styleId="a9">
    <w:name w:val="Нижний колонтитул Знак"/>
    <w:link w:val="a8"/>
    <w:uiPriority w:val="99"/>
    <w:rsid w:val="003B2924"/>
    <w:rPr>
      <w:rFonts w:ascii="Arial" w:hAnsi="Arial"/>
      <w:sz w:val="28"/>
      <w:szCs w:val="24"/>
    </w:rPr>
  </w:style>
  <w:style w:type="character" w:customStyle="1" w:styleId="s0">
    <w:name w:val="s0"/>
    <w:rsid w:val="002E0DA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12">
    <w:name w:val="Заголовок 1 Знак"/>
    <w:link w:val="11"/>
    <w:uiPriority w:val="9"/>
    <w:rsid w:val="003679F3"/>
    <w:rPr>
      <w:rFonts w:ascii="Arial" w:hAnsi="Arial"/>
      <w:b/>
      <w:caps/>
      <w:sz w:val="28"/>
      <w:szCs w:val="24"/>
    </w:rPr>
  </w:style>
  <w:style w:type="character" w:customStyle="1" w:styleId="80">
    <w:name w:val="Заголовок 8 Знак"/>
    <w:link w:val="8"/>
    <w:rsid w:val="00251D58"/>
    <w:rPr>
      <w:rFonts w:ascii="Arial" w:hAnsi="Arial"/>
      <w:b/>
      <w:bCs/>
      <w:sz w:val="24"/>
      <w:szCs w:val="24"/>
    </w:rPr>
  </w:style>
  <w:style w:type="character" w:customStyle="1" w:styleId="24">
    <w:name w:val="Основной текст 2 Знак"/>
    <w:link w:val="23"/>
    <w:rsid w:val="00251D58"/>
    <w:rPr>
      <w:rFonts w:ascii="Arial" w:hAnsi="Arial"/>
      <w:sz w:val="24"/>
      <w:szCs w:val="24"/>
    </w:rPr>
  </w:style>
  <w:style w:type="paragraph" w:customStyle="1" w:styleId="FR1">
    <w:name w:val="FR1"/>
    <w:rsid w:val="00A66393"/>
    <w:pPr>
      <w:widowControl w:val="0"/>
      <w:autoSpaceDE w:val="0"/>
      <w:autoSpaceDN w:val="0"/>
      <w:adjustRightInd w:val="0"/>
    </w:pPr>
    <w:rPr>
      <w:rFonts w:ascii="Arial" w:hAnsi="Arial" w:cs="Arial"/>
      <w:sz w:val="40"/>
      <w:szCs w:val="40"/>
    </w:rPr>
  </w:style>
  <w:style w:type="paragraph" w:customStyle="1" w:styleId="CM36">
    <w:name w:val="CM36"/>
    <w:basedOn w:val="a1"/>
    <w:next w:val="a1"/>
    <w:rsid w:val="00A66393"/>
    <w:pPr>
      <w:widowControl w:val="0"/>
      <w:autoSpaceDE w:val="0"/>
      <w:autoSpaceDN w:val="0"/>
      <w:adjustRightInd w:val="0"/>
      <w:spacing w:after="265"/>
    </w:pPr>
    <w:rPr>
      <w:rFonts w:ascii="COMALG+TimesNewRoman" w:hAnsi="COMALG+TimesNewRoman" w:cs="COMALG+TimesNewRoman"/>
      <w:sz w:val="24"/>
    </w:rPr>
  </w:style>
  <w:style w:type="character" w:customStyle="1" w:styleId="tgc">
    <w:name w:val="_tgc"/>
    <w:rsid w:val="00A66393"/>
    <w:rPr>
      <w:rFonts w:eastAsia="SimSun"/>
      <w:b w:val="0"/>
      <w:sz w:val="28"/>
      <w:szCs w:val="24"/>
      <w:lang w:val="en-US" w:eastAsia="en-US" w:bidi="ar-SA"/>
    </w:rPr>
  </w:style>
  <w:style w:type="character" w:customStyle="1" w:styleId="af">
    <w:name w:val="Основной текст Знак"/>
    <w:link w:val="ae"/>
    <w:rsid w:val="00A66393"/>
    <w:rPr>
      <w:b/>
      <w:sz w:val="28"/>
    </w:rPr>
  </w:style>
  <w:style w:type="paragraph" w:customStyle="1" w:styleId="10">
    <w:name w:val="Стиль1"/>
    <w:basedOn w:val="11"/>
    <w:link w:val="17"/>
    <w:qFormat/>
    <w:rsid w:val="004E4914"/>
    <w:pPr>
      <w:numPr>
        <w:numId w:val="3"/>
      </w:numPr>
      <w:spacing w:before="0"/>
      <w:jc w:val="left"/>
    </w:pPr>
    <w:rPr>
      <w:rFonts w:ascii="Times New Roman" w:hAnsi="Times New Roman"/>
      <w:bCs/>
      <w:caps w:val="0"/>
      <w:sz w:val="24"/>
    </w:rPr>
  </w:style>
  <w:style w:type="paragraph" w:customStyle="1" w:styleId="affb">
    <w:name w:val="таблица"/>
    <w:basedOn w:val="a1"/>
    <w:rsid w:val="00F40F68"/>
    <w:rPr>
      <w:sz w:val="20"/>
      <w:szCs w:val="20"/>
    </w:rPr>
  </w:style>
  <w:style w:type="character" w:customStyle="1" w:styleId="17">
    <w:name w:val="Стиль1 Знак"/>
    <w:link w:val="10"/>
    <w:rsid w:val="004E4914"/>
    <w:rPr>
      <w:b/>
      <w:bCs/>
      <w:sz w:val="24"/>
      <w:szCs w:val="24"/>
    </w:rPr>
  </w:style>
  <w:style w:type="character" w:customStyle="1" w:styleId="j21">
    <w:name w:val="j21"/>
    <w:rsid w:val="00A71FB1"/>
    <w:rPr>
      <w:rFonts w:eastAsia="SimSun"/>
      <w:b w:val="0"/>
      <w:sz w:val="28"/>
      <w:szCs w:val="24"/>
      <w:lang w:val="en-US" w:eastAsia="en-US" w:bidi="ar-SA"/>
    </w:rPr>
  </w:style>
  <w:style w:type="character" w:styleId="affc">
    <w:name w:val="FollowedHyperlink"/>
    <w:uiPriority w:val="99"/>
    <w:rsid w:val="00394FF2"/>
    <w:rPr>
      <w:rFonts w:eastAsia="SimSun"/>
      <w:b/>
      <w:color w:val="954F72"/>
      <w:sz w:val="28"/>
      <w:szCs w:val="24"/>
      <w:u w:val="single"/>
      <w:lang w:val="en-US" w:eastAsia="en-US" w:bidi="ar-SA"/>
    </w:rPr>
  </w:style>
  <w:style w:type="paragraph" w:customStyle="1" w:styleId="book">
    <w:name w:val="book"/>
    <w:basedOn w:val="a1"/>
    <w:rsid w:val="00C103EA"/>
    <w:pPr>
      <w:spacing w:before="100" w:beforeAutospacing="1" w:after="100" w:afterAutospacing="1"/>
    </w:pPr>
    <w:rPr>
      <w:rFonts w:ascii="Times New Roman" w:hAnsi="Times New Roman"/>
      <w:color w:val="000000"/>
      <w:sz w:val="24"/>
    </w:rPr>
  </w:style>
  <w:style w:type="character" w:customStyle="1" w:styleId="20">
    <w:name w:val="Заголовок 2 Знак"/>
    <w:link w:val="2"/>
    <w:rsid w:val="00B15876"/>
    <w:rPr>
      <w:rFonts w:ascii="Arial" w:hAnsi="Arial"/>
      <w:b/>
      <w:sz w:val="32"/>
      <w:szCs w:val="24"/>
      <w:u w:val="single"/>
    </w:rPr>
  </w:style>
  <w:style w:type="character" w:customStyle="1" w:styleId="30">
    <w:name w:val="Заголовок 3 Знак"/>
    <w:link w:val="3"/>
    <w:rsid w:val="00B15876"/>
    <w:rPr>
      <w:rFonts w:ascii="Arial" w:hAnsi="Arial"/>
      <w:b/>
      <w:sz w:val="28"/>
      <w:szCs w:val="24"/>
    </w:rPr>
  </w:style>
  <w:style w:type="character" w:customStyle="1" w:styleId="40">
    <w:name w:val="Заголовок 4 Знак"/>
    <w:link w:val="4"/>
    <w:rsid w:val="00B15876"/>
    <w:rPr>
      <w:rFonts w:ascii="Arial" w:hAnsi="Arial"/>
      <w:b/>
      <w:sz w:val="28"/>
      <w:szCs w:val="24"/>
    </w:rPr>
  </w:style>
  <w:style w:type="character" w:customStyle="1" w:styleId="50">
    <w:name w:val="Заголовок 5 Знак"/>
    <w:link w:val="5"/>
    <w:rsid w:val="00B15876"/>
    <w:rPr>
      <w:rFonts w:ascii="Arial" w:hAnsi="Arial"/>
      <w:b/>
      <w:sz w:val="32"/>
      <w:szCs w:val="24"/>
    </w:rPr>
  </w:style>
  <w:style w:type="character" w:customStyle="1" w:styleId="60">
    <w:name w:val="Заголовок 6 Знак"/>
    <w:link w:val="6"/>
    <w:rsid w:val="00B15876"/>
    <w:rPr>
      <w:rFonts w:ascii="Arial" w:hAnsi="Arial"/>
      <w:b/>
      <w:bCs/>
      <w:sz w:val="32"/>
      <w:szCs w:val="24"/>
    </w:rPr>
  </w:style>
  <w:style w:type="character" w:customStyle="1" w:styleId="70">
    <w:name w:val="Заголовок 7 Знак"/>
    <w:link w:val="7"/>
    <w:rsid w:val="00B15876"/>
    <w:rPr>
      <w:rFonts w:ascii="Arial" w:hAnsi="Arial"/>
      <w:b/>
      <w:bCs/>
      <w:sz w:val="36"/>
      <w:szCs w:val="24"/>
      <w:u w:val="single"/>
    </w:rPr>
  </w:style>
  <w:style w:type="character" w:customStyle="1" w:styleId="90">
    <w:name w:val="Заголовок 9 Знак"/>
    <w:link w:val="9"/>
    <w:rsid w:val="00B15876"/>
    <w:rPr>
      <w:rFonts w:ascii="Arial" w:hAnsi="Arial" w:cs="Arial"/>
      <w:sz w:val="22"/>
      <w:szCs w:val="22"/>
    </w:rPr>
  </w:style>
  <w:style w:type="paragraph" w:customStyle="1" w:styleId="affd">
    <w:name w:val="Таблица"/>
    <w:rsid w:val="00B15876"/>
    <w:rPr>
      <w:rFonts w:ascii="Arial" w:hAnsi="Arial"/>
    </w:rPr>
  </w:style>
  <w:style w:type="character" w:customStyle="1" w:styleId="afb">
    <w:name w:val="Текст Знак"/>
    <w:link w:val="afa"/>
    <w:uiPriority w:val="99"/>
    <w:rsid w:val="00B15876"/>
    <w:rPr>
      <w:rFonts w:ascii="Courier New" w:hAnsi="Courier New"/>
    </w:rPr>
  </w:style>
  <w:style w:type="character" w:customStyle="1" w:styleId="af1">
    <w:name w:val="Основной текст с отступом Знак"/>
    <w:link w:val="af0"/>
    <w:rsid w:val="00B15876"/>
    <w:rPr>
      <w:rFonts w:ascii="Arial" w:hAnsi="Arial"/>
      <w:sz w:val="28"/>
      <w:szCs w:val="24"/>
    </w:rPr>
  </w:style>
  <w:style w:type="character" w:customStyle="1" w:styleId="af5">
    <w:name w:val="Заголовок Знак"/>
    <w:link w:val="af4"/>
    <w:rsid w:val="00B15876"/>
    <w:rPr>
      <w:b/>
      <w:snapToGrid w:val="0"/>
      <w:sz w:val="28"/>
    </w:rPr>
  </w:style>
  <w:style w:type="paragraph" w:styleId="affe">
    <w:name w:val="Subtitle"/>
    <w:basedOn w:val="a1"/>
    <w:link w:val="afff"/>
    <w:qFormat/>
    <w:rsid w:val="00B15876"/>
    <w:pPr>
      <w:jc w:val="center"/>
    </w:pPr>
    <w:rPr>
      <w:rFonts w:ascii="Tahoma" w:hAnsi="Tahoma" w:cs="Tahoma"/>
      <w:b/>
      <w:bCs/>
      <w:color w:val="333333"/>
      <w:sz w:val="32"/>
    </w:rPr>
  </w:style>
  <w:style w:type="character" w:customStyle="1" w:styleId="afff">
    <w:name w:val="Подзаголовок Знак"/>
    <w:link w:val="affe"/>
    <w:rsid w:val="00B15876"/>
    <w:rPr>
      <w:rFonts w:ascii="Tahoma" w:eastAsia="SimSun" w:hAnsi="Tahoma" w:cs="Tahoma"/>
      <w:b/>
      <w:bCs/>
      <w:color w:val="333333"/>
      <w:sz w:val="32"/>
      <w:szCs w:val="24"/>
      <w:lang w:val="en-US" w:eastAsia="en-US" w:bidi="ar-SA"/>
    </w:rPr>
  </w:style>
  <w:style w:type="character" w:customStyle="1" w:styleId="aff">
    <w:name w:val="Схема документа Знак"/>
    <w:link w:val="afe"/>
    <w:semiHidden/>
    <w:rsid w:val="00B15876"/>
    <w:rPr>
      <w:rFonts w:ascii="Tahoma" w:hAnsi="Tahoma" w:cs="Tahoma"/>
      <w:shd w:val="clear" w:color="auto" w:fill="000080"/>
    </w:rPr>
  </w:style>
  <w:style w:type="paragraph" w:customStyle="1" w:styleId="ConsNormal">
    <w:name w:val="ConsNormal"/>
    <w:rsid w:val="00B15876"/>
    <w:pPr>
      <w:ind w:firstLine="720"/>
    </w:pPr>
    <w:rPr>
      <w:rFonts w:ascii="Consultant" w:hAnsi="Consultant"/>
      <w:snapToGrid w:val="0"/>
    </w:rPr>
  </w:style>
  <w:style w:type="character" w:styleId="afff0">
    <w:name w:val="footnote reference"/>
    <w:unhideWhenUsed/>
    <w:rsid w:val="000C7513"/>
    <w:rPr>
      <w:vertAlign w:val="superscript"/>
    </w:rPr>
  </w:style>
  <w:style w:type="paragraph" w:customStyle="1" w:styleId="Default">
    <w:name w:val="Default"/>
    <w:rsid w:val="003925F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1">
    <w:name w:val="Абзац списка Знак"/>
    <w:aliases w:val="AC List 01 Знак,Шаг процесса Знак,Абзац маркированнный Знак,1 Знак,UL Знак,Содержание. 2 уровень Знак,Заголовок_3 Знак,Bullet List Знак,FooterText Знак,numbered Знак"/>
    <w:link w:val="aff0"/>
    <w:uiPriority w:val="34"/>
    <w:rsid w:val="006E21B2"/>
    <w:rPr>
      <w:sz w:val="24"/>
      <w:szCs w:val="24"/>
    </w:rPr>
  </w:style>
  <w:style w:type="character" w:customStyle="1" w:styleId="w">
    <w:name w:val="w"/>
    <w:rsid w:val="00320603"/>
    <w:rPr>
      <w:rFonts w:eastAsia="SimSun"/>
      <w:b w:val="0"/>
      <w:sz w:val="28"/>
      <w:szCs w:val="24"/>
      <w:lang w:val="en-US" w:eastAsia="en-US" w:bidi="ar-SA"/>
    </w:rPr>
  </w:style>
  <w:style w:type="paragraph" w:customStyle="1" w:styleId="a0">
    <w:name w:val="Обычный нумерованый"/>
    <w:basedOn w:val="a1"/>
    <w:rsid w:val="00BE5E90"/>
    <w:pPr>
      <w:numPr>
        <w:ilvl w:val="2"/>
        <w:numId w:val="4"/>
      </w:numPr>
      <w:tabs>
        <w:tab w:val="clear" w:pos="1134"/>
        <w:tab w:val="num" w:pos="360"/>
      </w:tabs>
      <w:spacing w:after="200" w:line="276" w:lineRule="auto"/>
      <w:ind w:left="360" w:hanging="360"/>
    </w:pPr>
    <w:rPr>
      <w:rFonts w:ascii="Calibri" w:eastAsia="MS Mincho" w:hAnsi="Calibri"/>
      <w:sz w:val="22"/>
      <w:szCs w:val="22"/>
    </w:rPr>
  </w:style>
  <w:style w:type="table" w:customStyle="1" w:styleId="62">
    <w:name w:val="Сетка таблицы6"/>
    <w:basedOn w:val="a3"/>
    <w:next w:val="afd"/>
    <w:uiPriority w:val="59"/>
    <w:rsid w:val="006B37AA"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Основной текст 3 Знак"/>
    <w:link w:val="32"/>
    <w:rsid w:val="00FB34D4"/>
    <w:rPr>
      <w:rFonts w:ascii="Arial" w:hAnsi="Arial"/>
      <w:sz w:val="24"/>
      <w:szCs w:val="24"/>
    </w:rPr>
  </w:style>
  <w:style w:type="character" w:customStyle="1" w:styleId="35">
    <w:name w:val="Основной текст с отступом 3 Знак"/>
    <w:link w:val="34"/>
    <w:rsid w:val="00FB34D4"/>
    <w:rPr>
      <w:rFonts w:ascii="Arial" w:hAnsi="Arial"/>
      <w:sz w:val="16"/>
      <w:szCs w:val="16"/>
    </w:rPr>
  </w:style>
  <w:style w:type="paragraph" w:styleId="afff1">
    <w:name w:val="No Spacing"/>
    <w:uiPriority w:val="1"/>
    <w:qFormat/>
    <w:rsid w:val="00CF3E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2">
    <w:name w:val="footnote text"/>
    <w:basedOn w:val="a1"/>
    <w:link w:val="afff3"/>
    <w:rsid w:val="00CF3EAC"/>
    <w:rPr>
      <w:sz w:val="20"/>
      <w:szCs w:val="20"/>
    </w:rPr>
  </w:style>
  <w:style w:type="character" w:customStyle="1" w:styleId="afff3">
    <w:name w:val="Текст сноски Знак"/>
    <w:basedOn w:val="a2"/>
    <w:link w:val="afff2"/>
    <w:rsid w:val="00CF3EAC"/>
    <w:rPr>
      <w:rFonts w:ascii="Arial" w:hAnsi="Arial"/>
    </w:rPr>
  </w:style>
  <w:style w:type="character" w:styleId="afff4">
    <w:name w:val="Unresolved Mention"/>
    <w:basedOn w:val="a2"/>
    <w:uiPriority w:val="99"/>
    <w:semiHidden/>
    <w:unhideWhenUsed/>
    <w:rsid w:val="00433C96"/>
    <w:rPr>
      <w:color w:val="605E5C"/>
      <w:shd w:val="clear" w:color="auto" w:fill="E1DFDD"/>
    </w:rPr>
  </w:style>
  <w:style w:type="table" w:customStyle="1" w:styleId="18">
    <w:name w:val="Сетка таблицы1"/>
    <w:basedOn w:val="a3"/>
    <w:next w:val="afd"/>
    <w:uiPriority w:val="39"/>
    <w:rsid w:val="004D35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15">
    <w:name w:val="j15"/>
    <w:basedOn w:val="a1"/>
    <w:rsid w:val="004D35FB"/>
    <w:pPr>
      <w:spacing w:before="100" w:beforeAutospacing="1" w:after="100" w:afterAutospacing="1"/>
    </w:pPr>
    <w:rPr>
      <w:rFonts w:ascii="Times New Roman" w:hAnsi="Times New Roman"/>
      <w:sz w:val="24"/>
      <w:lang w:eastAsia="en-US"/>
    </w:rPr>
  </w:style>
  <w:style w:type="paragraph" w:styleId="afff5">
    <w:name w:val="Normal (Web)"/>
    <w:basedOn w:val="a1"/>
    <w:uiPriority w:val="99"/>
    <w:unhideWhenUsed/>
    <w:rsid w:val="004D35FB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bodytext">
    <w:name w:val="bodytext"/>
    <w:basedOn w:val="a1"/>
    <w:rsid w:val="004D35FB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afff6">
    <w:name w:val="TOC Heading"/>
    <w:basedOn w:val="11"/>
    <w:next w:val="a1"/>
    <w:uiPriority w:val="39"/>
    <w:unhideWhenUsed/>
    <w:qFormat/>
    <w:rsid w:val="004D35FB"/>
    <w:pPr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</w:rPr>
  </w:style>
  <w:style w:type="table" w:customStyle="1" w:styleId="28">
    <w:name w:val="Сетка таблицы2"/>
    <w:basedOn w:val="a3"/>
    <w:next w:val="afd"/>
    <w:uiPriority w:val="39"/>
    <w:rsid w:val="00016D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3"/>
    <w:uiPriority w:val="39"/>
    <w:rsid w:val="00016D6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3"/>
    <w:next w:val="afd"/>
    <w:uiPriority w:val="39"/>
    <w:rsid w:val="00016D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656F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f01">
    <w:name w:val="cf01"/>
    <w:basedOn w:val="a2"/>
    <w:rsid w:val="00FA7BC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2"/>
    <w:rsid w:val="00FA7BC0"/>
    <w:rPr>
      <w:rFonts w:ascii="Segoe UI" w:hAnsi="Segoe UI" w:cs="Segoe UI" w:hint="default"/>
      <w:sz w:val="18"/>
      <w:szCs w:val="18"/>
      <w:shd w:val="clear" w:color="auto" w:fill="FFFFFF"/>
    </w:rPr>
  </w:style>
  <w:style w:type="paragraph" w:customStyle="1" w:styleId="TableParagraph">
    <w:name w:val="Table Paragraph"/>
    <w:basedOn w:val="a1"/>
    <w:uiPriority w:val="1"/>
    <w:qFormat/>
    <w:rsid w:val="008C36AC"/>
    <w:pPr>
      <w:widowControl w:val="0"/>
      <w:autoSpaceDE w:val="0"/>
      <w:autoSpaceDN w:val="0"/>
      <w:ind w:left="492"/>
      <w:jc w:val="both"/>
    </w:pPr>
    <w:rPr>
      <w:rFonts w:ascii="Times New Roman" w:hAnsi="Times New Roman"/>
      <w:sz w:val="22"/>
      <w:szCs w:val="22"/>
      <w:lang w:val="kk-KZ" w:eastAsia="kk-KZ"/>
    </w:rPr>
  </w:style>
  <w:style w:type="paragraph" w:customStyle="1" w:styleId="Style2">
    <w:name w:val="Style2"/>
    <w:basedOn w:val="a1"/>
    <w:uiPriority w:val="99"/>
    <w:rsid w:val="00BC6820"/>
    <w:pPr>
      <w:widowControl w:val="0"/>
      <w:autoSpaceDE w:val="0"/>
      <w:autoSpaceDN w:val="0"/>
      <w:adjustRightInd w:val="0"/>
      <w:jc w:val="right"/>
    </w:pPr>
    <w:rPr>
      <w:rFonts w:ascii="Times New Roman" w:eastAsiaTheme="minorEastAsia" w:hAnsi="Times New Roman"/>
      <w:sz w:val="24"/>
    </w:rPr>
  </w:style>
  <w:style w:type="character" w:customStyle="1" w:styleId="FontStyle29">
    <w:name w:val="Font Style29"/>
    <w:basedOn w:val="a2"/>
    <w:uiPriority w:val="99"/>
    <w:rsid w:val="00BC6820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36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8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2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57978">
                      <w:marLeft w:val="-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4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1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74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3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33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0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17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2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39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644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619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7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92001">
                      <w:marLeft w:val="0"/>
                      <w:marRight w:val="1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19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7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103182">
                              <w:marLeft w:val="-72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0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491123">
                                      <w:marLeft w:val="72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15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791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06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81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1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27189">
                      <w:marLeft w:val="2400"/>
                      <w:marRight w:val="39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7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01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6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5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2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3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387445">
                              <w:marLeft w:val="-72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489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519739">
                                      <w:marLeft w:val="72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047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747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408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7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71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61218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24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545325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379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341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1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46234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942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050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4492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284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9585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595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77499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6290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36711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82617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6966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78760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35291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71844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17284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63478538">
                                                                                                              <w:marLeft w:val="30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9937735">
                                                                                                                  <w:marLeft w:val="-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38705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2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8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74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69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ch\Desktop\KR%20&#1059;&#1087;&#1088;&#1072;&#1074;&#1083;&#1077;&#1085;&#1080;&#1077;%20&#1076;&#1086;&#1075;&#1086;&#1074;&#1086;&#1088;&#1072;&#1084;&#1080;_1403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D8678-4C18-404E-B428-28F378F50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KR Управление договорами_140301.dot</Template>
  <TotalTime>110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Рег</vt:lpstr>
      <vt:lpstr>Рег</vt:lpstr>
    </vt:vector>
  </TitlesOfParts>
  <Company>Hewlett-Packard Company</Company>
  <LinksUpToDate>false</LinksUpToDate>
  <CharactersWithSpaces>877</CharactersWithSpaces>
  <SharedDoc>false</SharedDoc>
  <HLinks>
    <vt:vector size="66" baseType="variant">
      <vt:variant>
        <vt:i4>1441843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_Toc28273806</vt:lpwstr>
      </vt:variant>
      <vt:variant>
        <vt:i4>1376307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_Toc28273805</vt:lpwstr>
      </vt:variant>
      <vt:variant>
        <vt:i4>1310771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_Toc28273804</vt:lpwstr>
      </vt:variant>
      <vt:variant>
        <vt:i4>1245235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_Toc28273803</vt:lpwstr>
      </vt:variant>
      <vt:variant>
        <vt:i4>1179699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_Toc28273802</vt:lpwstr>
      </vt:variant>
      <vt:variant>
        <vt:i4>1114163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_Toc28273801</vt:lpwstr>
      </vt:variant>
      <vt:variant>
        <vt:i4>1048627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_Toc28273800</vt:lpwstr>
      </vt:variant>
      <vt:variant>
        <vt:i4>1441850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_Toc28273799</vt:lpwstr>
      </vt:variant>
      <vt:variant>
        <vt:i4>1507386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_Toc28273798</vt:lpwstr>
      </vt:variant>
      <vt:variant>
        <vt:i4>1572922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_Toc28273797</vt:lpwstr>
      </vt:variant>
      <vt:variant>
        <vt:i4>1638458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_Toc28273796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subject/>
  <dc:creator>Еременко Наталья</dc:creator>
  <cp:keywords/>
  <dc:description/>
  <cp:lastModifiedBy>Alma Murzabayeva</cp:lastModifiedBy>
  <cp:revision>27</cp:revision>
  <cp:lastPrinted>2026-10-14T11:57:00Z</cp:lastPrinted>
  <dcterms:created xsi:type="dcterms:W3CDTF">2023-12-05T09:46:00Z</dcterms:created>
  <dcterms:modified xsi:type="dcterms:W3CDTF">2026-10-14T11:57:00Z</dcterms:modified>
</cp:coreProperties>
</file>